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6473F2F" w14:textId="77777777" w:rsidR="00207985" w:rsidRDefault="00207985" w:rsidP="004A68AF">
      <w:pPr>
        <w:pStyle w:val="YC12"/>
      </w:pPr>
    </w:p>
    <w:p w14:paraId="4FE7D7BA" w14:textId="539A82FB" w:rsidR="00207985" w:rsidRPr="000B5528" w:rsidRDefault="003E3948" w:rsidP="00207985">
      <w:pPr>
        <w:spacing w:line="240" w:lineRule="auto"/>
        <w:rPr>
          <w:rFonts w:eastAsia="SimSun" w:cs="Mangal"/>
          <w:b/>
          <w:bCs/>
          <w:color w:val="1E1E5B"/>
          <w:sz w:val="24"/>
          <w:u w:val="single"/>
        </w:rPr>
      </w:pPr>
      <w:r w:rsidRPr="000B5528">
        <w:rPr>
          <w:rFonts w:eastAsia="SimSun" w:cs="Mangal"/>
          <w:b/>
          <w:bCs/>
          <w:color w:val="1E1E5B"/>
          <w:sz w:val="24"/>
          <w:u w:val="single"/>
        </w:rPr>
        <w:t>Hire Charges 1</w:t>
      </w:r>
      <w:r w:rsidRPr="000B5528">
        <w:rPr>
          <w:rFonts w:eastAsia="SimSun" w:cs="Mangal"/>
          <w:b/>
          <w:bCs/>
          <w:color w:val="1E1E5B"/>
          <w:sz w:val="24"/>
          <w:u w:val="single"/>
          <w:vertAlign w:val="superscript"/>
        </w:rPr>
        <w:t>st</w:t>
      </w:r>
      <w:r w:rsidRPr="000B5528">
        <w:rPr>
          <w:rFonts w:eastAsia="SimSun" w:cs="Mangal"/>
          <w:b/>
          <w:bCs/>
          <w:color w:val="1E1E5B"/>
          <w:sz w:val="24"/>
          <w:u w:val="single"/>
        </w:rPr>
        <w:t xml:space="preserve"> April 2024 to 31</w:t>
      </w:r>
      <w:r w:rsidRPr="000B5528">
        <w:rPr>
          <w:rFonts w:eastAsia="SimSun" w:cs="Mangal"/>
          <w:b/>
          <w:bCs/>
          <w:color w:val="1E1E5B"/>
          <w:sz w:val="24"/>
          <w:u w:val="single"/>
          <w:vertAlign w:val="superscript"/>
        </w:rPr>
        <w:t>st</w:t>
      </w:r>
      <w:r w:rsidRPr="000B5528">
        <w:rPr>
          <w:rFonts w:eastAsia="SimSun" w:cs="Mangal"/>
          <w:b/>
          <w:bCs/>
          <w:color w:val="1E1E5B"/>
          <w:sz w:val="24"/>
          <w:u w:val="single"/>
        </w:rPr>
        <w:t xml:space="preserve"> March 2025</w:t>
      </w:r>
    </w:p>
    <w:p w14:paraId="03D91A1A" w14:textId="77777777" w:rsidR="00825ABC" w:rsidRPr="009B2383" w:rsidRDefault="00706F07" w:rsidP="009B2383">
      <w:pPr>
        <w:pStyle w:val="YC22"/>
      </w:pPr>
      <w:r w:rsidRPr="009B2383">
        <w:t xml:space="preserve">The Youth </w:t>
      </w:r>
      <w:r w:rsidR="00882B5C" w:rsidRPr="009B2383">
        <w:t>Hall is</w:t>
      </w:r>
      <w:r w:rsidRPr="009B2383">
        <w:t xml:space="preserve"> available to hire on the days and </w:t>
      </w:r>
      <w:r w:rsidR="00882B5C" w:rsidRPr="009B2383">
        <w:t>times</w:t>
      </w:r>
      <w:r w:rsidRPr="009B2383">
        <w:t xml:space="preserve"> when it is not being used for </w:t>
      </w:r>
      <w:r w:rsidR="00BB6874" w:rsidRPr="009B2383">
        <w:t xml:space="preserve">the </w:t>
      </w:r>
      <w:r w:rsidRPr="009B2383">
        <w:t>community.</w:t>
      </w:r>
      <w:r w:rsidR="00882B5C" w:rsidRPr="009B2383">
        <w:t xml:space="preserve"> </w:t>
      </w:r>
    </w:p>
    <w:p w14:paraId="0ACC1DA9" w14:textId="2FCEF5D8" w:rsidR="009B2383" w:rsidRPr="009B2383" w:rsidRDefault="009B2383" w:rsidP="009B2383">
      <w:pPr>
        <w:pStyle w:val="YC22"/>
        <w:rPr>
          <w:bCs/>
        </w:rPr>
      </w:pPr>
      <w:r w:rsidRPr="009B2383">
        <w:t xml:space="preserve">Dates, times, and rates </w:t>
      </w:r>
      <w:r w:rsidR="005C1FEA">
        <w:t>are subject</w:t>
      </w:r>
      <w:r w:rsidRPr="009B2383">
        <w:t xml:space="preserve"> to review</w:t>
      </w:r>
      <w:r>
        <w:t>.</w:t>
      </w:r>
    </w:p>
    <w:p w14:paraId="4841EC52" w14:textId="763EC9C1" w:rsidR="00706F07" w:rsidRDefault="00706F07" w:rsidP="00706F07">
      <w:pPr>
        <w:pStyle w:val="YC12"/>
        <w:rPr>
          <w:rStyle w:val="YC2Char"/>
        </w:rPr>
      </w:pPr>
    </w:p>
    <w:tbl>
      <w:tblPr>
        <w:tblStyle w:val="TableGrid"/>
        <w:tblW w:w="9498" w:type="dxa"/>
        <w:tblLook w:val="04A0" w:firstRow="1" w:lastRow="0" w:firstColumn="1" w:lastColumn="0" w:noHBand="0" w:noVBand="1"/>
      </w:tblPr>
      <w:tblGrid>
        <w:gridCol w:w="2121"/>
        <w:gridCol w:w="2554"/>
        <w:gridCol w:w="2267"/>
        <w:gridCol w:w="2556"/>
      </w:tblGrid>
      <w:tr w:rsidR="004C56FE" w14:paraId="347A682A" w14:textId="77777777" w:rsidTr="005C1FEA">
        <w:trPr>
          <w:trHeight w:val="20"/>
        </w:trPr>
        <w:tc>
          <w:tcPr>
            <w:tcW w:w="9498" w:type="dxa"/>
            <w:gridSpan w:val="4"/>
            <w:tcBorders>
              <w:top w:val="nil"/>
              <w:left w:val="nil"/>
              <w:bottom w:val="single" w:sz="12" w:space="0" w:color="1E753B" w:themeColor="accent4"/>
              <w:right w:val="nil"/>
            </w:tcBorders>
            <w:vAlign w:val="center"/>
          </w:tcPr>
          <w:p w14:paraId="73B2FBFF" w14:textId="630AEFDD" w:rsidR="004C56FE" w:rsidRPr="004C56FE" w:rsidRDefault="009B2383" w:rsidP="004C56FE">
            <w:pPr>
              <w:pStyle w:val="YC12"/>
              <w:rPr>
                <w:rFonts w:eastAsia="Calibri" w:cs="Calibri"/>
                <w:b/>
                <w:bCs/>
                <w:color w:val="001747" w:themeColor="background2" w:themeShade="BF"/>
                <w:szCs w:val="22"/>
                <w:lang w:val="en-US"/>
              </w:rPr>
            </w:pPr>
            <w:bookmarkStart w:id="0" w:name="_Hlk163043028"/>
            <w:r>
              <w:rPr>
                <w:rStyle w:val="YC2Char"/>
              </w:rPr>
              <w:t>C</w:t>
            </w:r>
            <w:r w:rsidR="004C56FE" w:rsidRPr="00825ABC">
              <w:rPr>
                <w:rStyle w:val="YC2Char"/>
              </w:rPr>
              <w:t>ommunity session</w:t>
            </w:r>
            <w:r w:rsidR="004C56FE">
              <w:rPr>
                <w:rStyle w:val="YC2Char"/>
              </w:rPr>
              <w:t>s</w:t>
            </w:r>
          </w:p>
        </w:tc>
      </w:tr>
      <w:tr w:rsidR="00825ABC" w:rsidRPr="00706F07" w14:paraId="18562F22" w14:textId="77777777" w:rsidTr="005C1FEA">
        <w:trPr>
          <w:trHeight w:val="20"/>
        </w:trPr>
        <w:tc>
          <w:tcPr>
            <w:tcW w:w="2121" w:type="dxa"/>
            <w:tcBorders>
              <w:top w:val="single" w:sz="12" w:space="0" w:color="1E753B" w:themeColor="accent4"/>
              <w:left w:val="single" w:sz="12" w:space="0" w:color="1E753B" w:themeColor="accent4"/>
              <w:bottom w:val="single" w:sz="12" w:space="0" w:color="1E753B" w:themeColor="accent4"/>
            </w:tcBorders>
            <w:vAlign w:val="center"/>
          </w:tcPr>
          <w:p w14:paraId="64C3B962" w14:textId="0D3B0225" w:rsidR="00825ABC" w:rsidRPr="00706F07" w:rsidRDefault="00825ABC" w:rsidP="004D6CB8">
            <w:pPr>
              <w:pStyle w:val="YC25"/>
            </w:pPr>
            <w:r>
              <w:t>Day</w:t>
            </w:r>
          </w:p>
        </w:tc>
        <w:tc>
          <w:tcPr>
            <w:tcW w:w="2554" w:type="dxa"/>
            <w:tcBorders>
              <w:top w:val="single" w:sz="12" w:space="0" w:color="1E753B" w:themeColor="accent4"/>
              <w:bottom w:val="single" w:sz="12" w:space="0" w:color="1E753B" w:themeColor="accent4"/>
            </w:tcBorders>
            <w:vAlign w:val="center"/>
          </w:tcPr>
          <w:p w14:paraId="43ABC230" w14:textId="71841DAF" w:rsidR="00825ABC" w:rsidRPr="00706F07" w:rsidRDefault="00825ABC" w:rsidP="004D6CB8">
            <w:pPr>
              <w:pStyle w:val="YC25"/>
            </w:pPr>
            <w:r w:rsidRPr="00706F07">
              <w:t>Time</w:t>
            </w:r>
          </w:p>
        </w:tc>
        <w:tc>
          <w:tcPr>
            <w:tcW w:w="2267" w:type="dxa"/>
            <w:tcBorders>
              <w:top w:val="single" w:sz="12" w:space="0" w:color="1E753B" w:themeColor="accent4"/>
              <w:bottom w:val="single" w:sz="12" w:space="0" w:color="1E753B" w:themeColor="accent4"/>
            </w:tcBorders>
          </w:tcPr>
          <w:p w14:paraId="0A49FFA4" w14:textId="47475ACC" w:rsidR="00825ABC" w:rsidRDefault="00825ABC" w:rsidP="004D6CB8">
            <w:pPr>
              <w:pStyle w:val="YC25"/>
            </w:pPr>
            <w:r>
              <w:t>Community use</w:t>
            </w:r>
          </w:p>
        </w:tc>
        <w:tc>
          <w:tcPr>
            <w:tcW w:w="2556" w:type="dxa"/>
            <w:tcBorders>
              <w:top w:val="single" w:sz="12" w:space="0" w:color="1E753B" w:themeColor="accent4"/>
              <w:bottom w:val="single" w:sz="12" w:space="0" w:color="1E753B" w:themeColor="accent4"/>
              <w:right w:val="single" w:sz="12" w:space="0" w:color="1E753B" w:themeColor="accent4"/>
            </w:tcBorders>
            <w:vAlign w:val="center"/>
          </w:tcPr>
          <w:p w14:paraId="2F458042" w14:textId="7F3E0B72" w:rsidR="00825ABC" w:rsidRPr="00706F07" w:rsidRDefault="00825ABC" w:rsidP="004D6CB8">
            <w:pPr>
              <w:pStyle w:val="YC25"/>
            </w:pPr>
            <w:r>
              <w:t>Notes</w:t>
            </w:r>
          </w:p>
        </w:tc>
      </w:tr>
      <w:tr w:rsidR="00825ABC" w14:paraId="4BDA7122" w14:textId="77777777" w:rsidTr="005C1FEA">
        <w:trPr>
          <w:trHeight w:val="20"/>
        </w:trPr>
        <w:tc>
          <w:tcPr>
            <w:tcW w:w="2121" w:type="dxa"/>
            <w:tcBorders>
              <w:top w:val="single" w:sz="12" w:space="0" w:color="1E753B" w:themeColor="accent4"/>
              <w:left w:val="single" w:sz="12" w:space="0" w:color="1E753B" w:themeColor="accent4"/>
            </w:tcBorders>
            <w:vAlign w:val="center"/>
          </w:tcPr>
          <w:p w14:paraId="5E610E8B" w14:textId="740F2BC0" w:rsidR="00825ABC" w:rsidRPr="001858E1" w:rsidRDefault="00825ABC" w:rsidP="00825ABC">
            <w:pPr>
              <w:pStyle w:val="YC12"/>
              <w:jc w:val="center"/>
              <w:rPr>
                <w:color w:val="1E753B" w:themeColor="accent4"/>
              </w:rPr>
            </w:pPr>
            <w:r w:rsidRPr="001858E1">
              <w:rPr>
                <w:color w:val="1E753B" w:themeColor="accent4"/>
              </w:rPr>
              <w:t>Wednesday</w:t>
            </w:r>
          </w:p>
        </w:tc>
        <w:tc>
          <w:tcPr>
            <w:tcW w:w="2554" w:type="dxa"/>
            <w:tcBorders>
              <w:top w:val="single" w:sz="12" w:space="0" w:color="1E753B" w:themeColor="accent4"/>
            </w:tcBorders>
            <w:vAlign w:val="center"/>
          </w:tcPr>
          <w:p w14:paraId="4C77E35B" w14:textId="48F72E7D" w:rsidR="00825ABC" w:rsidRPr="001858E1" w:rsidRDefault="00825ABC" w:rsidP="00825ABC">
            <w:pPr>
              <w:pStyle w:val="YC12"/>
              <w:jc w:val="center"/>
              <w:rPr>
                <w:color w:val="1E753B" w:themeColor="accent4"/>
              </w:rPr>
            </w:pPr>
            <w:r w:rsidRPr="001858E1">
              <w:rPr>
                <w:color w:val="1E753B" w:themeColor="accent4"/>
              </w:rPr>
              <w:t>1</w:t>
            </w:r>
            <w:r w:rsidR="00B718BE">
              <w:rPr>
                <w:color w:val="1E753B" w:themeColor="accent4"/>
              </w:rPr>
              <w:t>1</w:t>
            </w:r>
            <w:r w:rsidRPr="001858E1">
              <w:rPr>
                <w:color w:val="1E753B" w:themeColor="accent4"/>
              </w:rPr>
              <w:t>:</w:t>
            </w:r>
            <w:r w:rsidR="00B718BE">
              <w:rPr>
                <w:color w:val="1E753B" w:themeColor="accent4"/>
              </w:rPr>
              <w:t>00</w:t>
            </w:r>
            <w:r w:rsidRPr="001858E1">
              <w:rPr>
                <w:color w:val="1E753B" w:themeColor="accent4"/>
              </w:rPr>
              <w:t>am – 2:30pm</w:t>
            </w:r>
          </w:p>
        </w:tc>
        <w:tc>
          <w:tcPr>
            <w:tcW w:w="2267" w:type="dxa"/>
            <w:tcBorders>
              <w:top w:val="single" w:sz="12" w:space="0" w:color="1E753B" w:themeColor="accent4"/>
              <w:bottom w:val="single" w:sz="4" w:space="0" w:color="FFFFFF" w:themeColor="background1"/>
            </w:tcBorders>
            <w:vAlign w:val="bottom"/>
          </w:tcPr>
          <w:p w14:paraId="76187169" w14:textId="43460F7E" w:rsidR="00825ABC" w:rsidRPr="001858E1" w:rsidRDefault="00825ABC" w:rsidP="003F6B14">
            <w:pPr>
              <w:pStyle w:val="YC12"/>
              <w:jc w:val="center"/>
              <w:rPr>
                <w:color w:val="1E753B" w:themeColor="accent4"/>
              </w:rPr>
            </w:pPr>
            <w:r w:rsidRPr="001858E1">
              <w:rPr>
                <w:color w:val="1E753B" w:themeColor="accent4"/>
              </w:rPr>
              <w:t>Warm Space</w:t>
            </w:r>
          </w:p>
        </w:tc>
        <w:tc>
          <w:tcPr>
            <w:tcW w:w="2556" w:type="dxa"/>
            <w:tcBorders>
              <w:top w:val="single" w:sz="12" w:space="0" w:color="1E753B" w:themeColor="accent4"/>
              <w:bottom w:val="single" w:sz="4" w:space="0" w:color="FFFFFF" w:themeColor="background1"/>
              <w:right w:val="single" w:sz="12" w:space="0" w:color="1E753B" w:themeColor="accent4"/>
            </w:tcBorders>
            <w:vAlign w:val="bottom"/>
          </w:tcPr>
          <w:p w14:paraId="2E59F360" w14:textId="4A6BCD94" w:rsidR="00825ABC" w:rsidRPr="001858E1" w:rsidRDefault="00825ABC" w:rsidP="003F6B14">
            <w:pPr>
              <w:pStyle w:val="YC12"/>
              <w:jc w:val="center"/>
              <w:rPr>
                <w:color w:val="1E753B" w:themeColor="accent4"/>
              </w:rPr>
            </w:pPr>
            <w:r w:rsidRPr="001858E1">
              <w:rPr>
                <w:color w:val="1E753B" w:themeColor="accent4"/>
              </w:rPr>
              <w:t>Ope</w:t>
            </w:r>
            <w:r w:rsidR="003F6B14" w:rsidRPr="001858E1">
              <w:rPr>
                <w:color w:val="1E753B" w:themeColor="accent4"/>
              </w:rPr>
              <w:t>n</w:t>
            </w:r>
          </w:p>
        </w:tc>
      </w:tr>
      <w:tr w:rsidR="00825ABC" w14:paraId="412CED5D" w14:textId="77777777" w:rsidTr="005C1FEA">
        <w:trPr>
          <w:trHeight w:val="20"/>
        </w:trPr>
        <w:tc>
          <w:tcPr>
            <w:tcW w:w="2121" w:type="dxa"/>
            <w:tcBorders>
              <w:left w:val="single" w:sz="12" w:space="0" w:color="1E753B" w:themeColor="accent4"/>
              <w:bottom w:val="single" w:sz="12" w:space="0" w:color="1E753B" w:themeColor="accent4"/>
            </w:tcBorders>
            <w:vAlign w:val="center"/>
          </w:tcPr>
          <w:p w14:paraId="7084E18E" w14:textId="29E46344" w:rsidR="00825ABC" w:rsidRPr="001858E1" w:rsidRDefault="00825ABC" w:rsidP="00825ABC">
            <w:pPr>
              <w:pStyle w:val="YC12"/>
              <w:jc w:val="center"/>
              <w:rPr>
                <w:color w:val="1E753B" w:themeColor="accent4"/>
              </w:rPr>
            </w:pPr>
            <w:r w:rsidRPr="001858E1">
              <w:rPr>
                <w:color w:val="1E753B" w:themeColor="accent4"/>
              </w:rPr>
              <w:t>Thursday</w:t>
            </w:r>
          </w:p>
        </w:tc>
        <w:tc>
          <w:tcPr>
            <w:tcW w:w="2554" w:type="dxa"/>
            <w:tcBorders>
              <w:bottom w:val="single" w:sz="12" w:space="0" w:color="1E753B" w:themeColor="accent4"/>
            </w:tcBorders>
            <w:vAlign w:val="center"/>
          </w:tcPr>
          <w:p w14:paraId="34CDE95E" w14:textId="79A12E95" w:rsidR="00825ABC" w:rsidRPr="001858E1" w:rsidRDefault="00825ABC" w:rsidP="00825ABC">
            <w:pPr>
              <w:pStyle w:val="YC12"/>
              <w:jc w:val="center"/>
              <w:rPr>
                <w:color w:val="1E753B" w:themeColor="accent4"/>
              </w:rPr>
            </w:pPr>
            <w:r w:rsidRPr="001858E1">
              <w:rPr>
                <w:color w:val="1E753B" w:themeColor="accent4"/>
              </w:rPr>
              <w:t>1</w:t>
            </w:r>
            <w:r w:rsidR="00B718BE">
              <w:rPr>
                <w:color w:val="1E753B" w:themeColor="accent4"/>
              </w:rPr>
              <w:t>1:00</w:t>
            </w:r>
            <w:r w:rsidRPr="001858E1">
              <w:rPr>
                <w:color w:val="1E753B" w:themeColor="accent4"/>
              </w:rPr>
              <w:t>am – 2:30pm</w:t>
            </w:r>
          </w:p>
        </w:tc>
        <w:tc>
          <w:tcPr>
            <w:tcW w:w="2267" w:type="dxa"/>
            <w:tcBorders>
              <w:top w:val="single" w:sz="4" w:space="0" w:color="FFFFFF" w:themeColor="background1"/>
              <w:bottom w:val="single" w:sz="12" w:space="0" w:color="1E753B" w:themeColor="accent4"/>
            </w:tcBorders>
          </w:tcPr>
          <w:p w14:paraId="4B3B76A6" w14:textId="0B9737D8" w:rsidR="00825ABC" w:rsidRPr="001858E1" w:rsidRDefault="004C56FE" w:rsidP="003F6B14">
            <w:pPr>
              <w:pStyle w:val="YC12"/>
              <w:jc w:val="center"/>
              <w:rPr>
                <w:color w:val="1E753B" w:themeColor="accent4"/>
              </w:rPr>
            </w:pPr>
            <w:r w:rsidRPr="001858E1">
              <w:rPr>
                <w:color w:val="1E753B" w:themeColor="accent4"/>
              </w:rPr>
              <w:t>Chat Café</w:t>
            </w:r>
          </w:p>
        </w:tc>
        <w:tc>
          <w:tcPr>
            <w:tcW w:w="2556" w:type="dxa"/>
            <w:tcBorders>
              <w:top w:val="single" w:sz="4" w:space="0" w:color="FFFFFF" w:themeColor="background1"/>
              <w:bottom w:val="single" w:sz="12" w:space="0" w:color="1E753B" w:themeColor="accent4"/>
              <w:right w:val="single" w:sz="12" w:space="0" w:color="1E753B" w:themeColor="accent4"/>
            </w:tcBorders>
          </w:tcPr>
          <w:p w14:paraId="5A7E7A76" w14:textId="24BA78F7" w:rsidR="00825ABC" w:rsidRPr="001858E1" w:rsidRDefault="00825ABC" w:rsidP="003F6B14">
            <w:pPr>
              <w:pStyle w:val="YC12"/>
              <w:jc w:val="center"/>
              <w:rPr>
                <w:color w:val="1E753B" w:themeColor="accent4"/>
              </w:rPr>
            </w:pPr>
            <w:r w:rsidRPr="001858E1">
              <w:rPr>
                <w:color w:val="1E753B" w:themeColor="accent4"/>
              </w:rPr>
              <w:t>to all</w:t>
            </w:r>
          </w:p>
        </w:tc>
      </w:tr>
      <w:tr w:rsidR="00825ABC" w14:paraId="60062E89" w14:textId="77777777" w:rsidTr="005C1FEA">
        <w:trPr>
          <w:trHeight w:val="20"/>
        </w:trPr>
        <w:tc>
          <w:tcPr>
            <w:tcW w:w="2121" w:type="dxa"/>
            <w:tcBorders>
              <w:top w:val="single" w:sz="12" w:space="0" w:color="1E753B" w:themeColor="accent4"/>
              <w:left w:val="single" w:sz="12" w:space="0" w:color="1E753B" w:themeColor="accent4"/>
            </w:tcBorders>
            <w:vAlign w:val="center"/>
          </w:tcPr>
          <w:p w14:paraId="19DB8912" w14:textId="248065E3" w:rsidR="00825ABC" w:rsidRPr="001858E1" w:rsidRDefault="00825ABC" w:rsidP="009A44C1">
            <w:pPr>
              <w:pStyle w:val="YC119"/>
            </w:pPr>
            <w:r>
              <w:t>Tuesday</w:t>
            </w:r>
          </w:p>
        </w:tc>
        <w:tc>
          <w:tcPr>
            <w:tcW w:w="2554" w:type="dxa"/>
            <w:tcBorders>
              <w:top w:val="single" w:sz="12" w:space="0" w:color="1E753B" w:themeColor="accent4"/>
            </w:tcBorders>
            <w:vAlign w:val="center"/>
          </w:tcPr>
          <w:p w14:paraId="162637AE" w14:textId="50556B6B" w:rsidR="00825ABC" w:rsidRDefault="003F6B14" w:rsidP="009A44C1">
            <w:pPr>
              <w:pStyle w:val="YC119"/>
            </w:pPr>
            <w:r>
              <w:t>5:30pm to 9:00pm</w:t>
            </w:r>
          </w:p>
        </w:tc>
        <w:tc>
          <w:tcPr>
            <w:tcW w:w="2267" w:type="dxa"/>
            <w:tcBorders>
              <w:top w:val="single" w:sz="12" w:space="0" w:color="1E753B" w:themeColor="accent4"/>
            </w:tcBorders>
            <w:vAlign w:val="center"/>
          </w:tcPr>
          <w:p w14:paraId="13DFED3A" w14:textId="65C9AA4C" w:rsidR="00825ABC" w:rsidRDefault="00825ABC" w:rsidP="009A44C1">
            <w:pPr>
              <w:pStyle w:val="YC119"/>
            </w:pPr>
            <w:r w:rsidRPr="001858E1">
              <w:t>Youth Club</w:t>
            </w:r>
          </w:p>
        </w:tc>
        <w:tc>
          <w:tcPr>
            <w:tcW w:w="2556" w:type="dxa"/>
            <w:tcBorders>
              <w:top w:val="single" w:sz="12" w:space="0" w:color="1E753B" w:themeColor="accent4"/>
              <w:right w:val="single" w:sz="12" w:space="0" w:color="1E753B" w:themeColor="accent4"/>
            </w:tcBorders>
            <w:vAlign w:val="center"/>
          </w:tcPr>
          <w:p w14:paraId="5332D445" w14:textId="626B628D" w:rsidR="00825ABC" w:rsidRDefault="005C1FEA" w:rsidP="009A44C1">
            <w:pPr>
              <w:pStyle w:val="YC119"/>
            </w:pPr>
            <w:r>
              <w:t>See m</w:t>
            </w:r>
            <w:r w:rsidR="00825ABC">
              <w:t xml:space="preserve">embership </w:t>
            </w:r>
            <w:r>
              <w:t>detail</w:t>
            </w:r>
            <w:r w:rsidR="001858E1">
              <w:t>s</w:t>
            </w:r>
          </w:p>
        </w:tc>
      </w:tr>
      <w:tr w:rsidR="001858E1" w14:paraId="5A2145AE" w14:textId="77777777" w:rsidTr="005C1FEA">
        <w:trPr>
          <w:trHeight w:val="20"/>
        </w:trPr>
        <w:tc>
          <w:tcPr>
            <w:tcW w:w="2121" w:type="dxa"/>
            <w:tcBorders>
              <w:left w:val="single" w:sz="12" w:space="0" w:color="1E753B" w:themeColor="accent4"/>
            </w:tcBorders>
            <w:vAlign w:val="center"/>
          </w:tcPr>
          <w:p w14:paraId="47308AD1" w14:textId="55DC2B3A" w:rsidR="001858E1" w:rsidRDefault="001858E1" w:rsidP="009A44C1">
            <w:pPr>
              <w:pStyle w:val="YC119"/>
            </w:pPr>
            <w:r>
              <w:t xml:space="preserve">Wednesday </w:t>
            </w:r>
          </w:p>
        </w:tc>
        <w:tc>
          <w:tcPr>
            <w:tcW w:w="2554" w:type="dxa"/>
            <w:vAlign w:val="center"/>
          </w:tcPr>
          <w:p w14:paraId="2C4A49CC" w14:textId="1ABE929A" w:rsidR="001858E1" w:rsidRDefault="005C1FEA" w:rsidP="009A44C1">
            <w:pPr>
              <w:pStyle w:val="YC119"/>
            </w:pPr>
            <w:r>
              <w:t>2</w:t>
            </w:r>
            <w:r w:rsidR="001858E1" w:rsidRPr="000B5528">
              <w:t>:30</w:t>
            </w:r>
            <w:r>
              <w:t>pm</w:t>
            </w:r>
            <w:r w:rsidR="001858E1" w:rsidRPr="000B5528">
              <w:t xml:space="preserve"> – </w:t>
            </w:r>
            <w:r>
              <w:t>5</w:t>
            </w:r>
            <w:r w:rsidR="001858E1" w:rsidRPr="000B5528">
              <w:t>:00</w:t>
            </w:r>
            <w:r>
              <w:t>pm</w:t>
            </w:r>
          </w:p>
        </w:tc>
        <w:tc>
          <w:tcPr>
            <w:tcW w:w="2267" w:type="dxa"/>
            <w:vAlign w:val="center"/>
          </w:tcPr>
          <w:p w14:paraId="38FDD0BB" w14:textId="77777777" w:rsidR="001858E1" w:rsidRPr="000B5528" w:rsidRDefault="001858E1" w:rsidP="009A44C1">
            <w:pPr>
              <w:pStyle w:val="YC119"/>
            </w:pPr>
            <w:r w:rsidRPr="000B5528">
              <w:t>Table Tennis</w:t>
            </w:r>
          </w:p>
        </w:tc>
        <w:tc>
          <w:tcPr>
            <w:tcW w:w="2556" w:type="dxa"/>
            <w:tcBorders>
              <w:right w:val="single" w:sz="12" w:space="0" w:color="1E753B" w:themeColor="accent4"/>
            </w:tcBorders>
            <w:vAlign w:val="center"/>
          </w:tcPr>
          <w:p w14:paraId="7C3D638E" w14:textId="77777777" w:rsidR="001858E1" w:rsidRDefault="001858E1" w:rsidP="009A44C1">
            <w:pPr>
              <w:pStyle w:val="YC119"/>
            </w:pPr>
            <w:r w:rsidRPr="000B5528">
              <w:t>£6 per ½ hour per table</w:t>
            </w:r>
          </w:p>
        </w:tc>
      </w:tr>
      <w:tr w:rsidR="00825ABC" w14:paraId="6CC5EEA0" w14:textId="49A1640A" w:rsidTr="005C1FEA">
        <w:trPr>
          <w:trHeight w:val="20"/>
        </w:trPr>
        <w:tc>
          <w:tcPr>
            <w:tcW w:w="2121" w:type="dxa"/>
            <w:tcBorders>
              <w:left w:val="single" w:sz="12" w:space="0" w:color="1E753B" w:themeColor="accent4"/>
              <w:bottom w:val="single" w:sz="12" w:space="0" w:color="1E753B" w:themeColor="accent4"/>
            </w:tcBorders>
            <w:vAlign w:val="center"/>
          </w:tcPr>
          <w:p w14:paraId="35325B91" w14:textId="7A7324F6" w:rsidR="00825ABC" w:rsidRPr="000B5528" w:rsidRDefault="001858E1" w:rsidP="009A44C1">
            <w:pPr>
              <w:pStyle w:val="YC119"/>
            </w:pPr>
            <w:r>
              <w:t>Thursday</w:t>
            </w:r>
          </w:p>
        </w:tc>
        <w:tc>
          <w:tcPr>
            <w:tcW w:w="2554" w:type="dxa"/>
            <w:tcBorders>
              <w:bottom w:val="single" w:sz="12" w:space="0" w:color="1E753B" w:themeColor="accent4"/>
            </w:tcBorders>
            <w:vAlign w:val="center"/>
          </w:tcPr>
          <w:p w14:paraId="67EF9221" w14:textId="5ED89F14" w:rsidR="00825ABC" w:rsidRPr="000B5528" w:rsidRDefault="005C1FEA" w:rsidP="009A44C1">
            <w:pPr>
              <w:pStyle w:val="YC119"/>
            </w:pPr>
            <w:r>
              <w:t>2</w:t>
            </w:r>
            <w:r w:rsidR="00825ABC" w:rsidRPr="000B5528">
              <w:t>:30</w:t>
            </w:r>
            <w:r>
              <w:t>pm</w:t>
            </w:r>
            <w:r w:rsidR="00825ABC" w:rsidRPr="000B5528">
              <w:t xml:space="preserve"> – </w:t>
            </w:r>
            <w:r>
              <w:t>5</w:t>
            </w:r>
            <w:r w:rsidR="00825ABC" w:rsidRPr="000B5528">
              <w:t>:00</w:t>
            </w:r>
            <w:r>
              <w:t>pm</w:t>
            </w:r>
          </w:p>
        </w:tc>
        <w:tc>
          <w:tcPr>
            <w:tcW w:w="2267" w:type="dxa"/>
            <w:tcBorders>
              <w:bottom w:val="single" w:sz="12" w:space="0" w:color="1E753B" w:themeColor="accent4"/>
            </w:tcBorders>
            <w:vAlign w:val="center"/>
          </w:tcPr>
          <w:p w14:paraId="552EEC8D" w14:textId="31A73B5F" w:rsidR="00825ABC" w:rsidRDefault="00825ABC" w:rsidP="009A44C1">
            <w:pPr>
              <w:pStyle w:val="YC119"/>
            </w:pPr>
            <w:r>
              <w:t>Not Just Youth</w:t>
            </w:r>
          </w:p>
        </w:tc>
        <w:tc>
          <w:tcPr>
            <w:tcW w:w="2556" w:type="dxa"/>
            <w:tcBorders>
              <w:bottom w:val="single" w:sz="12" w:space="0" w:color="1E753B" w:themeColor="accent4"/>
              <w:right w:val="single" w:sz="12" w:space="0" w:color="1E753B" w:themeColor="accent4"/>
            </w:tcBorders>
            <w:vAlign w:val="center"/>
          </w:tcPr>
          <w:p w14:paraId="4F87AF58" w14:textId="70ED8294" w:rsidR="00825ABC" w:rsidRPr="000B5528" w:rsidRDefault="005C1FEA" w:rsidP="009A44C1">
            <w:pPr>
              <w:pStyle w:val="YC119"/>
            </w:pPr>
            <w:r>
              <w:t>See membership details</w:t>
            </w:r>
          </w:p>
        </w:tc>
      </w:tr>
      <w:bookmarkEnd w:id="0"/>
      <w:tr w:rsidR="004C56FE" w:rsidRPr="009B2383" w14:paraId="42CF73D0" w14:textId="77777777" w:rsidTr="005C1FEA">
        <w:trPr>
          <w:trHeight w:val="20"/>
        </w:trPr>
        <w:tc>
          <w:tcPr>
            <w:tcW w:w="9498" w:type="dxa"/>
            <w:gridSpan w:val="4"/>
            <w:tcBorders>
              <w:top w:val="single" w:sz="12" w:space="0" w:color="1E753B" w:themeColor="accent4"/>
              <w:left w:val="nil"/>
              <w:bottom w:val="single" w:sz="12" w:space="0" w:color="1E753B" w:themeColor="accent4"/>
              <w:right w:val="nil"/>
            </w:tcBorders>
            <w:vAlign w:val="center"/>
          </w:tcPr>
          <w:p w14:paraId="5E42C6BF" w14:textId="08049B2D" w:rsidR="004C56FE" w:rsidRPr="009B2383" w:rsidRDefault="004C56FE" w:rsidP="004D6CB8">
            <w:pPr>
              <w:pStyle w:val="YC2"/>
            </w:pPr>
            <w:r w:rsidRPr="004D6CB8">
              <w:t>Community</w:t>
            </w:r>
            <w:r w:rsidRPr="009B2383">
              <w:t xml:space="preserve"> Hire rates apply to charities, local community groups and individuals</w:t>
            </w:r>
          </w:p>
        </w:tc>
      </w:tr>
      <w:tr w:rsidR="00BB6874" w:rsidRPr="000B5528" w14:paraId="605075FA" w14:textId="77777777" w:rsidTr="005C1FEA">
        <w:trPr>
          <w:trHeight w:val="20"/>
        </w:trPr>
        <w:tc>
          <w:tcPr>
            <w:tcW w:w="2121" w:type="dxa"/>
            <w:tcBorders>
              <w:top w:val="single" w:sz="12" w:space="0" w:color="1E753B" w:themeColor="accent4"/>
              <w:left w:val="single" w:sz="12" w:space="0" w:color="1E753B" w:themeColor="accent4"/>
            </w:tcBorders>
            <w:vAlign w:val="center"/>
          </w:tcPr>
          <w:p w14:paraId="41F4FC7A" w14:textId="29B7DE87" w:rsidR="009E54FF" w:rsidRPr="000B5528" w:rsidRDefault="003F6B14" w:rsidP="004D6CB8">
            <w:pPr>
              <w:pStyle w:val="YC25"/>
            </w:pPr>
            <w:r w:rsidRPr="004D6CB8">
              <w:t>Session</w:t>
            </w:r>
          </w:p>
        </w:tc>
        <w:tc>
          <w:tcPr>
            <w:tcW w:w="2554" w:type="dxa"/>
            <w:tcBorders>
              <w:top w:val="single" w:sz="12" w:space="0" w:color="1E753B" w:themeColor="accent4"/>
            </w:tcBorders>
            <w:vAlign w:val="center"/>
          </w:tcPr>
          <w:p w14:paraId="6E86A0BF" w14:textId="77777777" w:rsidR="009E54FF" w:rsidRPr="000B5528" w:rsidRDefault="009E54FF" w:rsidP="004D6CB8">
            <w:pPr>
              <w:pStyle w:val="YC25"/>
            </w:pPr>
            <w:r w:rsidRPr="000B5528">
              <w:t>Time</w:t>
            </w:r>
          </w:p>
        </w:tc>
        <w:tc>
          <w:tcPr>
            <w:tcW w:w="2267" w:type="dxa"/>
            <w:tcBorders>
              <w:top w:val="single" w:sz="12" w:space="0" w:color="1E753B" w:themeColor="accent4"/>
            </w:tcBorders>
            <w:vAlign w:val="center"/>
          </w:tcPr>
          <w:p w14:paraId="3DD1A3B7" w14:textId="1901DC93" w:rsidR="0084348B" w:rsidRPr="000B5528" w:rsidRDefault="009E54FF" w:rsidP="004D6CB8">
            <w:pPr>
              <w:pStyle w:val="YC25"/>
            </w:pPr>
            <w:r w:rsidRPr="000B5528">
              <w:t>Main room</w:t>
            </w:r>
            <w:r w:rsidR="001A346A">
              <w:t xml:space="preserve"> </w:t>
            </w:r>
            <w:r w:rsidR="0084348B" w:rsidRPr="000B5528">
              <w:t>only</w:t>
            </w:r>
          </w:p>
        </w:tc>
        <w:tc>
          <w:tcPr>
            <w:tcW w:w="2556" w:type="dxa"/>
            <w:tcBorders>
              <w:top w:val="single" w:sz="12" w:space="0" w:color="1E753B" w:themeColor="accent4"/>
              <w:right w:val="single" w:sz="12" w:space="0" w:color="1E753B" w:themeColor="accent4"/>
            </w:tcBorders>
            <w:vAlign w:val="center"/>
          </w:tcPr>
          <w:p w14:paraId="2E8285B6" w14:textId="45D0C5D2" w:rsidR="0084348B" w:rsidRPr="000B5528" w:rsidRDefault="009E54FF" w:rsidP="004D6CB8">
            <w:pPr>
              <w:pStyle w:val="YC25"/>
            </w:pPr>
            <w:r w:rsidRPr="000B5528">
              <w:t>Small room</w:t>
            </w:r>
            <w:r w:rsidR="001A346A">
              <w:t xml:space="preserve"> </w:t>
            </w:r>
            <w:r w:rsidR="0084348B" w:rsidRPr="000B5528">
              <w:t>only</w:t>
            </w:r>
          </w:p>
        </w:tc>
      </w:tr>
      <w:tr w:rsidR="00B310A8" w14:paraId="0911F68F" w14:textId="77777777" w:rsidTr="005C1FEA">
        <w:trPr>
          <w:trHeight w:val="20"/>
        </w:trPr>
        <w:tc>
          <w:tcPr>
            <w:tcW w:w="2121" w:type="dxa"/>
            <w:tcBorders>
              <w:left w:val="single" w:sz="12" w:space="0" w:color="1E753B" w:themeColor="accent4"/>
            </w:tcBorders>
            <w:vAlign w:val="center"/>
          </w:tcPr>
          <w:p w14:paraId="09CAD004" w14:textId="77777777" w:rsidR="009E54FF" w:rsidRPr="009A44C1" w:rsidRDefault="009E54FF" w:rsidP="009A44C1">
            <w:pPr>
              <w:pStyle w:val="YC119"/>
            </w:pPr>
            <w:r w:rsidRPr="009A44C1">
              <w:t>Whole day</w:t>
            </w:r>
          </w:p>
        </w:tc>
        <w:tc>
          <w:tcPr>
            <w:tcW w:w="2554" w:type="dxa"/>
            <w:vAlign w:val="center"/>
          </w:tcPr>
          <w:p w14:paraId="449AD4E9" w14:textId="6800DC1A" w:rsidR="009E54FF" w:rsidRPr="009A44C1" w:rsidRDefault="009E54FF" w:rsidP="009A44C1">
            <w:pPr>
              <w:pStyle w:val="YC119"/>
            </w:pPr>
            <w:r w:rsidRPr="009A44C1">
              <w:t xml:space="preserve">9.00am to </w:t>
            </w:r>
            <w:r w:rsidR="003F6B14" w:rsidRPr="009A44C1">
              <w:t>5.00 pm</w:t>
            </w:r>
          </w:p>
        </w:tc>
        <w:tc>
          <w:tcPr>
            <w:tcW w:w="2267" w:type="dxa"/>
            <w:vAlign w:val="center"/>
          </w:tcPr>
          <w:p w14:paraId="02E6D5FA" w14:textId="362E44C6" w:rsidR="009E54FF" w:rsidRPr="009A44C1" w:rsidRDefault="009E54FF" w:rsidP="009A44C1">
            <w:pPr>
              <w:pStyle w:val="YC119"/>
            </w:pPr>
            <w:r w:rsidRPr="009A44C1">
              <w:t>£80</w:t>
            </w:r>
          </w:p>
        </w:tc>
        <w:tc>
          <w:tcPr>
            <w:tcW w:w="2556" w:type="dxa"/>
            <w:tcBorders>
              <w:right w:val="single" w:sz="12" w:space="0" w:color="1E753B" w:themeColor="accent4"/>
            </w:tcBorders>
            <w:vAlign w:val="center"/>
          </w:tcPr>
          <w:p w14:paraId="6CAB7770" w14:textId="7719E2DB" w:rsidR="009E54FF" w:rsidRPr="009A44C1" w:rsidRDefault="009E54FF" w:rsidP="009A44C1">
            <w:pPr>
              <w:pStyle w:val="YC119"/>
            </w:pPr>
            <w:r w:rsidRPr="009A44C1">
              <w:t>£45</w:t>
            </w:r>
          </w:p>
        </w:tc>
      </w:tr>
      <w:tr w:rsidR="00B310A8" w14:paraId="13B09422" w14:textId="77777777" w:rsidTr="005C1FEA">
        <w:trPr>
          <w:trHeight w:val="20"/>
        </w:trPr>
        <w:tc>
          <w:tcPr>
            <w:tcW w:w="2121" w:type="dxa"/>
            <w:tcBorders>
              <w:left w:val="single" w:sz="12" w:space="0" w:color="1E753B" w:themeColor="accent4"/>
            </w:tcBorders>
            <w:vAlign w:val="center"/>
          </w:tcPr>
          <w:p w14:paraId="112C8187" w14:textId="78DA3988" w:rsidR="009E54FF" w:rsidRPr="0084348B" w:rsidRDefault="00BE74D0" w:rsidP="009A44C1">
            <w:pPr>
              <w:pStyle w:val="YC119"/>
            </w:pPr>
            <w:r>
              <w:t>Sessions</w:t>
            </w:r>
          </w:p>
        </w:tc>
        <w:tc>
          <w:tcPr>
            <w:tcW w:w="2554" w:type="dxa"/>
            <w:vAlign w:val="center"/>
          </w:tcPr>
          <w:p w14:paraId="7371C6A5" w14:textId="77777777" w:rsidR="009E54FF" w:rsidRDefault="009E54FF" w:rsidP="009A44C1">
            <w:pPr>
              <w:pStyle w:val="YC119"/>
            </w:pPr>
            <w:r>
              <w:t>9.00am to 12.30pm</w:t>
            </w:r>
          </w:p>
          <w:p w14:paraId="719692A8" w14:textId="78F0FE95" w:rsidR="009E54FF" w:rsidRDefault="003F6B14" w:rsidP="009A44C1">
            <w:pPr>
              <w:pStyle w:val="YC119"/>
            </w:pPr>
            <w:r>
              <w:t>1</w:t>
            </w:r>
            <w:r w:rsidR="009E54FF">
              <w:t xml:space="preserve">.30pm to </w:t>
            </w:r>
            <w:r>
              <w:t>5.00pm</w:t>
            </w:r>
          </w:p>
          <w:p w14:paraId="6EDEA764" w14:textId="0B2A4224" w:rsidR="00F05CE3" w:rsidRDefault="003F6B14" w:rsidP="009A44C1">
            <w:pPr>
              <w:pStyle w:val="YC119"/>
            </w:pPr>
            <w:r>
              <w:t>5</w:t>
            </w:r>
            <w:r w:rsidR="00BE74D0">
              <w:t>:30pm – 10:30pm</w:t>
            </w:r>
          </w:p>
        </w:tc>
        <w:tc>
          <w:tcPr>
            <w:tcW w:w="2267" w:type="dxa"/>
            <w:vAlign w:val="center"/>
          </w:tcPr>
          <w:p w14:paraId="6EC8A67B" w14:textId="7C8A0689" w:rsidR="009E54FF" w:rsidRDefault="009E54FF" w:rsidP="009A44C1">
            <w:pPr>
              <w:pStyle w:val="YC119"/>
            </w:pPr>
            <w:r>
              <w:t>£45</w:t>
            </w:r>
          </w:p>
        </w:tc>
        <w:tc>
          <w:tcPr>
            <w:tcW w:w="2556" w:type="dxa"/>
            <w:tcBorders>
              <w:right w:val="single" w:sz="12" w:space="0" w:color="1E753B" w:themeColor="accent4"/>
            </w:tcBorders>
            <w:vAlign w:val="center"/>
          </w:tcPr>
          <w:p w14:paraId="22A79FF7" w14:textId="5168D849" w:rsidR="009E54FF" w:rsidRDefault="009E54FF" w:rsidP="009A44C1">
            <w:pPr>
              <w:pStyle w:val="YC119"/>
            </w:pPr>
            <w:r>
              <w:t>£30</w:t>
            </w:r>
          </w:p>
        </w:tc>
      </w:tr>
      <w:tr w:rsidR="004C56FE" w14:paraId="5A696666" w14:textId="77777777" w:rsidTr="005C1FEA">
        <w:trPr>
          <w:trHeight w:val="20"/>
        </w:trPr>
        <w:tc>
          <w:tcPr>
            <w:tcW w:w="2121" w:type="dxa"/>
            <w:vMerge w:val="restart"/>
            <w:tcBorders>
              <w:left w:val="single" w:sz="12" w:space="0" w:color="1E753B" w:themeColor="accent4"/>
            </w:tcBorders>
            <w:vAlign w:val="center"/>
          </w:tcPr>
          <w:p w14:paraId="4F3E2B1A" w14:textId="1C429EFE" w:rsidR="0084348B" w:rsidRPr="0084348B" w:rsidRDefault="0084348B" w:rsidP="009A44C1">
            <w:pPr>
              <w:pStyle w:val="YC119"/>
            </w:pPr>
            <w:r w:rsidRPr="0084348B">
              <w:t>Hourly rate</w:t>
            </w:r>
          </w:p>
        </w:tc>
        <w:tc>
          <w:tcPr>
            <w:tcW w:w="2554" w:type="dxa"/>
            <w:vAlign w:val="center"/>
          </w:tcPr>
          <w:p w14:paraId="1F086867" w14:textId="7BB5EE01" w:rsidR="0084348B" w:rsidRDefault="0084348B" w:rsidP="009A44C1">
            <w:pPr>
              <w:pStyle w:val="YC119"/>
            </w:pPr>
            <w:r>
              <w:t>One hour</w:t>
            </w:r>
          </w:p>
        </w:tc>
        <w:tc>
          <w:tcPr>
            <w:tcW w:w="2267" w:type="dxa"/>
            <w:vAlign w:val="center"/>
          </w:tcPr>
          <w:p w14:paraId="2099F6BC" w14:textId="216BA258" w:rsidR="0084348B" w:rsidRDefault="0084348B" w:rsidP="009A44C1">
            <w:pPr>
              <w:pStyle w:val="YC119"/>
            </w:pPr>
            <w:r>
              <w:t>£</w:t>
            </w:r>
            <w:r w:rsidR="00F05CE3">
              <w:t>20</w:t>
            </w:r>
          </w:p>
        </w:tc>
        <w:tc>
          <w:tcPr>
            <w:tcW w:w="2556" w:type="dxa"/>
            <w:tcBorders>
              <w:right w:val="single" w:sz="12" w:space="0" w:color="1E753B" w:themeColor="accent4"/>
            </w:tcBorders>
            <w:vAlign w:val="center"/>
          </w:tcPr>
          <w:p w14:paraId="4D9B506E" w14:textId="39AC0F0D" w:rsidR="0084348B" w:rsidRDefault="0084348B" w:rsidP="009A44C1">
            <w:pPr>
              <w:pStyle w:val="YC119"/>
            </w:pPr>
            <w:r>
              <w:t>£1</w:t>
            </w:r>
            <w:r w:rsidR="00891A6F">
              <w:t>0</w:t>
            </w:r>
          </w:p>
        </w:tc>
      </w:tr>
      <w:tr w:rsidR="004C56FE" w14:paraId="21FBB6EF" w14:textId="77777777" w:rsidTr="005C1FEA">
        <w:trPr>
          <w:trHeight w:val="20"/>
        </w:trPr>
        <w:tc>
          <w:tcPr>
            <w:tcW w:w="2121" w:type="dxa"/>
            <w:vMerge/>
            <w:tcBorders>
              <w:left w:val="single" w:sz="12" w:space="0" w:color="1E753B" w:themeColor="accent4"/>
            </w:tcBorders>
            <w:vAlign w:val="center"/>
          </w:tcPr>
          <w:p w14:paraId="04D95652" w14:textId="1BFD704A" w:rsidR="0084348B" w:rsidRDefault="0084348B" w:rsidP="009A44C1">
            <w:pPr>
              <w:pStyle w:val="YC119"/>
            </w:pPr>
          </w:p>
        </w:tc>
        <w:tc>
          <w:tcPr>
            <w:tcW w:w="2554" w:type="dxa"/>
            <w:vAlign w:val="center"/>
          </w:tcPr>
          <w:p w14:paraId="20D1308D" w14:textId="0C438084" w:rsidR="0084348B" w:rsidRDefault="0084348B" w:rsidP="009A44C1">
            <w:pPr>
              <w:pStyle w:val="YC119"/>
            </w:pPr>
            <w:r>
              <w:t>Two hours</w:t>
            </w:r>
          </w:p>
        </w:tc>
        <w:tc>
          <w:tcPr>
            <w:tcW w:w="2267" w:type="dxa"/>
            <w:vAlign w:val="center"/>
          </w:tcPr>
          <w:p w14:paraId="144063DF" w14:textId="78206A91" w:rsidR="0084348B" w:rsidRDefault="0084348B" w:rsidP="009A44C1">
            <w:pPr>
              <w:pStyle w:val="YC119"/>
            </w:pPr>
            <w:r>
              <w:t>£</w:t>
            </w:r>
            <w:r w:rsidR="00F05CE3">
              <w:t>30</w:t>
            </w:r>
          </w:p>
        </w:tc>
        <w:tc>
          <w:tcPr>
            <w:tcW w:w="2556" w:type="dxa"/>
            <w:tcBorders>
              <w:right w:val="single" w:sz="12" w:space="0" w:color="1E753B" w:themeColor="accent4"/>
            </w:tcBorders>
            <w:vAlign w:val="center"/>
          </w:tcPr>
          <w:p w14:paraId="054422E7" w14:textId="5BEF2171" w:rsidR="0084348B" w:rsidRDefault="0084348B" w:rsidP="009A44C1">
            <w:pPr>
              <w:pStyle w:val="YC119"/>
            </w:pPr>
            <w:r>
              <w:t>£2</w:t>
            </w:r>
            <w:r w:rsidR="00891A6F">
              <w:t>0</w:t>
            </w:r>
          </w:p>
        </w:tc>
      </w:tr>
      <w:tr w:rsidR="004C56FE" w14:paraId="1DF76A24" w14:textId="77777777" w:rsidTr="005C1FEA">
        <w:trPr>
          <w:trHeight w:val="20"/>
        </w:trPr>
        <w:tc>
          <w:tcPr>
            <w:tcW w:w="2121" w:type="dxa"/>
            <w:tcBorders>
              <w:left w:val="single" w:sz="12" w:space="0" w:color="1E753B" w:themeColor="accent4"/>
              <w:bottom w:val="single" w:sz="12" w:space="0" w:color="1E753B" w:themeColor="accent4"/>
            </w:tcBorders>
            <w:vAlign w:val="center"/>
          </w:tcPr>
          <w:p w14:paraId="61A0E017" w14:textId="2913CA7B" w:rsidR="00882B5C" w:rsidRPr="000B5528" w:rsidRDefault="00882B5C" w:rsidP="009A44C1">
            <w:pPr>
              <w:pStyle w:val="YC119"/>
            </w:pPr>
            <w:r w:rsidRPr="000B5528">
              <w:t>Birthday Parties</w:t>
            </w:r>
          </w:p>
        </w:tc>
        <w:tc>
          <w:tcPr>
            <w:tcW w:w="2554" w:type="dxa"/>
            <w:tcBorders>
              <w:bottom w:val="single" w:sz="12" w:space="0" w:color="1E753B" w:themeColor="accent4"/>
            </w:tcBorders>
            <w:vAlign w:val="center"/>
          </w:tcPr>
          <w:p w14:paraId="73C1C0CC" w14:textId="77777777" w:rsidR="00882B5C" w:rsidRPr="000B5528" w:rsidRDefault="00882B5C" w:rsidP="009A44C1">
            <w:pPr>
              <w:pStyle w:val="YC119"/>
            </w:pPr>
            <w:r>
              <w:t>On request</w:t>
            </w:r>
          </w:p>
        </w:tc>
        <w:tc>
          <w:tcPr>
            <w:tcW w:w="4823" w:type="dxa"/>
            <w:gridSpan w:val="2"/>
            <w:tcBorders>
              <w:bottom w:val="single" w:sz="12" w:space="0" w:color="1E753B" w:themeColor="accent4"/>
              <w:right w:val="single" w:sz="12" w:space="0" w:color="1E753B" w:themeColor="accent4"/>
            </w:tcBorders>
            <w:vAlign w:val="center"/>
          </w:tcPr>
          <w:p w14:paraId="6B0E4845" w14:textId="2D3D021D" w:rsidR="00882B5C" w:rsidRPr="000B5528" w:rsidRDefault="00882B5C" w:rsidP="009A44C1">
            <w:pPr>
              <w:pStyle w:val="YC119"/>
            </w:pPr>
            <w:r>
              <w:t xml:space="preserve">£60 for both main </w:t>
            </w:r>
            <w:r w:rsidR="00763E46">
              <w:t>&amp;</w:t>
            </w:r>
            <w:r>
              <w:t xml:space="preserve"> small room</w:t>
            </w:r>
            <w:r w:rsidR="009A44C1">
              <w:t xml:space="preserve"> plus </w:t>
            </w:r>
            <w:r w:rsidR="00763E46">
              <w:t xml:space="preserve">£20 </w:t>
            </w:r>
            <w:r w:rsidR="009A44C1">
              <w:t>deposit</w:t>
            </w:r>
          </w:p>
        </w:tc>
      </w:tr>
      <w:tr w:rsidR="004C56FE" w14:paraId="7C46D39A" w14:textId="77777777" w:rsidTr="005C1FEA">
        <w:trPr>
          <w:trHeight w:val="20"/>
        </w:trPr>
        <w:tc>
          <w:tcPr>
            <w:tcW w:w="9498" w:type="dxa"/>
            <w:gridSpan w:val="4"/>
            <w:tcBorders>
              <w:top w:val="single" w:sz="12" w:space="0" w:color="1E753B" w:themeColor="accent4"/>
              <w:left w:val="nil"/>
              <w:bottom w:val="single" w:sz="12" w:space="0" w:color="1E753B" w:themeColor="accent4"/>
              <w:right w:val="nil"/>
            </w:tcBorders>
            <w:vAlign w:val="center"/>
          </w:tcPr>
          <w:p w14:paraId="19480DD1" w14:textId="722A8EF6" w:rsidR="004C56FE" w:rsidRDefault="004C56FE" w:rsidP="004D6CB8">
            <w:pPr>
              <w:pStyle w:val="YC2"/>
            </w:pPr>
            <w:r>
              <w:t xml:space="preserve">Commercial Hire rates apply to </w:t>
            </w:r>
            <w:r w:rsidR="004D6CB8">
              <w:t>Ltd</w:t>
            </w:r>
            <w:r>
              <w:t xml:space="preserve"> companies and for-profit organisations</w:t>
            </w:r>
          </w:p>
        </w:tc>
      </w:tr>
      <w:tr w:rsidR="004C56FE" w:rsidRPr="000B5528" w14:paraId="1ABAEFC8" w14:textId="77777777" w:rsidTr="005C1FEA">
        <w:trPr>
          <w:trHeight w:val="20"/>
        </w:trPr>
        <w:tc>
          <w:tcPr>
            <w:tcW w:w="2121" w:type="dxa"/>
            <w:tcBorders>
              <w:top w:val="single" w:sz="12" w:space="0" w:color="1E753B" w:themeColor="accent4"/>
              <w:left w:val="single" w:sz="12" w:space="0" w:color="1E753B" w:themeColor="accent4"/>
            </w:tcBorders>
            <w:vAlign w:val="center"/>
          </w:tcPr>
          <w:p w14:paraId="2DC22717" w14:textId="6D4CA2FC" w:rsidR="00BB6874" w:rsidRPr="000B5528" w:rsidRDefault="003F6B14" w:rsidP="004D6CB8">
            <w:pPr>
              <w:pStyle w:val="YC25"/>
            </w:pPr>
            <w:r>
              <w:t>Session</w:t>
            </w:r>
          </w:p>
        </w:tc>
        <w:tc>
          <w:tcPr>
            <w:tcW w:w="2554" w:type="dxa"/>
            <w:tcBorders>
              <w:top w:val="single" w:sz="12" w:space="0" w:color="1E753B" w:themeColor="accent4"/>
            </w:tcBorders>
            <w:vAlign w:val="center"/>
          </w:tcPr>
          <w:p w14:paraId="0C627746" w14:textId="77777777" w:rsidR="00BB6874" w:rsidRPr="000B5528" w:rsidRDefault="00BB6874" w:rsidP="004D6CB8">
            <w:pPr>
              <w:pStyle w:val="YC25"/>
            </w:pPr>
            <w:r w:rsidRPr="000B5528">
              <w:t>Time</w:t>
            </w:r>
          </w:p>
        </w:tc>
        <w:tc>
          <w:tcPr>
            <w:tcW w:w="2267" w:type="dxa"/>
            <w:tcBorders>
              <w:top w:val="single" w:sz="12" w:space="0" w:color="1E753B" w:themeColor="accent4"/>
            </w:tcBorders>
            <w:vAlign w:val="center"/>
          </w:tcPr>
          <w:p w14:paraId="38866AB5" w14:textId="77777777" w:rsidR="00BB6874" w:rsidRPr="000B5528" w:rsidRDefault="00BB6874" w:rsidP="004D6CB8">
            <w:pPr>
              <w:pStyle w:val="YC25"/>
            </w:pPr>
            <w:r w:rsidRPr="000B5528">
              <w:t>Main room</w:t>
            </w:r>
            <w:r>
              <w:t xml:space="preserve"> </w:t>
            </w:r>
            <w:r w:rsidRPr="000B5528">
              <w:t>only</w:t>
            </w:r>
          </w:p>
        </w:tc>
        <w:tc>
          <w:tcPr>
            <w:tcW w:w="2556" w:type="dxa"/>
            <w:tcBorders>
              <w:top w:val="single" w:sz="12" w:space="0" w:color="1E753B" w:themeColor="accent4"/>
              <w:right w:val="single" w:sz="12" w:space="0" w:color="1E753B" w:themeColor="accent4"/>
            </w:tcBorders>
            <w:vAlign w:val="center"/>
          </w:tcPr>
          <w:p w14:paraId="17B87706" w14:textId="77777777" w:rsidR="00BB6874" w:rsidRPr="000B5528" w:rsidRDefault="00BB6874" w:rsidP="004D6CB8">
            <w:pPr>
              <w:pStyle w:val="YC25"/>
            </w:pPr>
            <w:r w:rsidRPr="000B5528">
              <w:t>Small room</w:t>
            </w:r>
            <w:r>
              <w:t xml:space="preserve"> </w:t>
            </w:r>
            <w:r w:rsidRPr="000B5528">
              <w:t>only</w:t>
            </w:r>
          </w:p>
        </w:tc>
      </w:tr>
      <w:tr w:rsidR="004C56FE" w14:paraId="6348D0AA" w14:textId="77777777" w:rsidTr="005C1FEA">
        <w:trPr>
          <w:trHeight w:val="20"/>
        </w:trPr>
        <w:tc>
          <w:tcPr>
            <w:tcW w:w="2121" w:type="dxa"/>
            <w:tcBorders>
              <w:left w:val="single" w:sz="12" w:space="0" w:color="1E753B" w:themeColor="accent4"/>
            </w:tcBorders>
            <w:vAlign w:val="center"/>
          </w:tcPr>
          <w:p w14:paraId="108D93E4" w14:textId="77777777" w:rsidR="00BB6874" w:rsidRPr="00A444D8" w:rsidRDefault="00BB6874" w:rsidP="009A44C1">
            <w:pPr>
              <w:pStyle w:val="YC119"/>
            </w:pPr>
            <w:r w:rsidRPr="00A444D8">
              <w:t>Whole day</w:t>
            </w:r>
          </w:p>
        </w:tc>
        <w:tc>
          <w:tcPr>
            <w:tcW w:w="2554" w:type="dxa"/>
            <w:vAlign w:val="center"/>
          </w:tcPr>
          <w:p w14:paraId="226F4934" w14:textId="7806D8B6" w:rsidR="00BB6874" w:rsidRPr="00A444D8" w:rsidRDefault="00BB6874" w:rsidP="009A44C1">
            <w:pPr>
              <w:pStyle w:val="YC119"/>
            </w:pPr>
            <w:r>
              <w:t xml:space="preserve">9.00am to </w:t>
            </w:r>
            <w:r w:rsidR="004C56FE">
              <w:t>5.00pm</w:t>
            </w:r>
          </w:p>
        </w:tc>
        <w:tc>
          <w:tcPr>
            <w:tcW w:w="2267" w:type="dxa"/>
            <w:vAlign w:val="center"/>
          </w:tcPr>
          <w:p w14:paraId="22580C49" w14:textId="77777777" w:rsidR="00BB6874" w:rsidRDefault="00BB6874" w:rsidP="009A44C1">
            <w:pPr>
              <w:pStyle w:val="YC119"/>
            </w:pPr>
            <w:r>
              <w:t>£120</w:t>
            </w:r>
          </w:p>
        </w:tc>
        <w:tc>
          <w:tcPr>
            <w:tcW w:w="2556" w:type="dxa"/>
            <w:tcBorders>
              <w:right w:val="single" w:sz="12" w:space="0" w:color="1E753B" w:themeColor="accent4"/>
            </w:tcBorders>
            <w:vAlign w:val="center"/>
          </w:tcPr>
          <w:p w14:paraId="26DC0F6F" w14:textId="77777777" w:rsidR="00BB6874" w:rsidRDefault="00BB6874" w:rsidP="009A44C1">
            <w:pPr>
              <w:pStyle w:val="YC119"/>
            </w:pPr>
            <w:r>
              <w:t>£60</w:t>
            </w:r>
          </w:p>
        </w:tc>
      </w:tr>
      <w:tr w:rsidR="004C56FE" w14:paraId="070F84E4" w14:textId="77777777" w:rsidTr="005C1FEA">
        <w:trPr>
          <w:trHeight w:val="20"/>
        </w:trPr>
        <w:tc>
          <w:tcPr>
            <w:tcW w:w="2121" w:type="dxa"/>
            <w:tcBorders>
              <w:left w:val="single" w:sz="12" w:space="0" w:color="1E753B" w:themeColor="accent4"/>
              <w:bottom w:val="single" w:sz="12" w:space="0" w:color="1E753B" w:themeColor="accent4"/>
            </w:tcBorders>
            <w:vAlign w:val="center"/>
          </w:tcPr>
          <w:p w14:paraId="7B7A0490" w14:textId="77777777" w:rsidR="00BB6874" w:rsidRDefault="00BB6874" w:rsidP="009A44C1">
            <w:pPr>
              <w:pStyle w:val="YC119"/>
            </w:pPr>
            <w:r>
              <w:t>Sessions</w:t>
            </w:r>
          </w:p>
        </w:tc>
        <w:tc>
          <w:tcPr>
            <w:tcW w:w="2554" w:type="dxa"/>
            <w:tcBorders>
              <w:bottom w:val="single" w:sz="12" w:space="0" w:color="1E753B" w:themeColor="accent4"/>
            </w:tcBorders>
            <w:vAlign w:val="center"/>
          </w:tcPr>
          <w:p w14:paraId="130DFD5B" w14:textId="77777777" w:rsidR="00BB6874" w:rsidRDefault="00BB6874" w:rsidP="009A44C1">
            <w:pPr>
              <w:pStyle w:val="YC119"/>
            </w:pPr>
            <w:r>
              <w:t>9.00am to 12.30pm</w:t>
            </w:r>
          </w:p>
          <w:p w14:paraId="1ABD350C" w14:textId="5F87F2E2" w:rsidR="00BB6874" w:rsidRDefault="004C56FE" w:rsidP="009A44C1">
            <w:pPr>
              <w:pStyle w:val="YC119"/>
            </w:pPr>
            <w:r>
              <w:t>1</w:t>
            </w:r>
            <w:r w:rsidR="00BB6874">
              <w:t xml:space="preserve">.30pm to </w:t>
            </w:r>
            <w:r>
              <w:t>5</w:t>
            </w:r>
            <w:r w:rsidR="00BB6874">
              <w:t>.00pm</w:t>
            </w:r>
          </w:p>
          <w:p w14:paraId="67A8CE8B" w14:textId="7859A068" w:rsidR="00BB6874" w:rsidRDefault="004C56FE" w:rsidP="009A44C1">
            <w:pPr>
              <w:pStyle w:val="YC119"/>
            </w:pPr>
            <w:r>
              <w:t>5</w:t>
            </w:r>
            <w:r w:rsidR="00BB6874">
              <w:t xml:space="preserve">:30pm </w:t>
            </w:r>
            <w:r>
              <w:t>to</w:t>
            </w:r>
            <w:r w:rsidR="00BB6874">
              <w:t xml:space="preserve"> 10:30pm</w:t>
            </w:r>
          </w:p>
        </w:tc>
        <w:tc>
          <w:tcPr>
            <w:tcW w:w="2267" w:type="dxa"/>
            <w:tcBorders>
              <w:bottom w:val="single" w:sz="12" w:space="0" w:color="1E753B" w:themeColor="accent4"/>
            </w:tcBorders>
            <w:vAlign w:val="center"/>
          </w:tcPr>
          <w:p w14:paraId="5208ABBF" w14:textId="77777777" w:rsidR="00BB6874" w:rsidRDefault="00BB6874" w:rsidP="009A44C1">
            <w:pPr>
              <w:pStyle w:val="YC119"/>
            </w:pPr>
            <w:r>
              <w:t>£80</w:t>
            </w:r>
          </w:p>
        </w:tc>
        <w:tc>
          <w:tcPr>
            <w:tcW w:w="2556" w:type="dxa"/>
            <w:tcBorders>
              <w:bottom w:val="single" w:sz="12" w:space="0" w:color="1E753B" w:themeColor="accent4"/>
              <w:right w:val="single" w:sz="12" w:space="0" w:color="1E753B" w:themeColor="accent4"/>
            </w:tcBorders>
            <w:vAlign w:val="center"/>
          </w:tcPr>
          <w:p w14:paraId="31B1A4E4" w14:textId="77777777" w:rsidR="00BB6874" w:rsidRDefault="00BB6874" w:rsidP="009A44C1">
            <w:pPr>
              <w:pStyle w:val="YC119"/>
            </w:pPr>
            <w:r>
              <w:t>£40</w:t>
            </w:r>
          </w:p>
        </w:tc>
      </w:tr>
    </w:tbl>
    <w:p w14:paraId="2D405475" w14:textId="5F4D0E6E" w:rsidR="009B2383" w:rsidRDefault="009B2383" w:rsidP="004D6CB8">
      <w:pPr>
        <w:pStyle w:val="YC2"/>
      </w:pPr>
      <w:r>
        <w:t>Booking</w:t>
      </w:r>
      <w:r w:rsidR="009A44C1">
        <w:t xml:space="preserve"> and additional charges</w:t>
      </w:r>
    </w:p>
    <w:p w14:paraId="17F4E6DF" w14:textId="77777777" w:rsidR="009B2383" w:rsidRPr="00CE6D5E" w:rsidRDefault="009B2383" w:rsidP="009B2383">
      <w:pPr>
        <w:pStyle w:val="YC12"/>
      </w:pPr>
      <w:r w:rsidRPr="00CE6D5E">
        <w:t xml:space="preserve">To make a booking please contact the Parish Clerk at </w:t>
      </w:r>
      <w:hyperlink r:id="rId8" w:history="1">
        <w:r w:rsidRPr="002722D1">
          <w:rPr>
            <w:rStyle w:val="Hyperlink"/>
            <w:noProof w:val="0"/>
            <w:sz w:val="20"/>
            <w:szCs w:val="24"/>
          </w:rPr>
          <w:t>LytchettMatravers@dorset-aptc.gov.uk</w:t>
        </w:r>
      </w:hyperlink>
      <w:r w:rsidRPr="00CE6D5E">
        <w:t xml:space="preserve"> or LMYH Committee at </w:t>
      </w:r>
      <w:hyperlink r:id="rId9" w:history="1">
        <w:r w:rsidRPr="002722D1">
          <w:rPr>
            <w:rStyle w:val="Hyperlink"/>
            <w:noProof w:val="0"/>
            <w:sz w:val="20"/>
            <w:szCs w:val="24"/>
          </w:rPr>
          <w:t>LMYouthHall@gmail.com</w:t>
        </w:r>
      </w:hyperlink>
      <w:r>
        <w:t>. Bookings will be confirmed on signature of the Youth Hall Hiring Agreement and acceptance of the full Terms &amp; Conditions.</w:t>
      </w:r>
    </w:p>
    <w:p w14:paraId="40E4FB6C" w14:textId="0EF2E261" w:rsidR="00B41845" w:rsidRDefault="00CE7E4E" w:rsidP="00E51254">
      <w:pPr>
        <w:pStyle w:val="YC12"/>
      </w:pPr>
      <w:r>
        <w:t xml:space="preserve">Kitchen facilities are available by prior arrangement. </w:t>
      </w:r>
      <w:r w:rsidR="00B41845" w:rsidRPr="00E51254">
        <w:t>If hirers wish to use the cooker there is an additional charge of £20 per booking.</w:t>
      </w:r>
    </w:p>
    <w:p w14:paraId="5B612D5F" w14:textId="4BDF87A9" w:rsidR="009A44C1" w:rsidRDefault="009A44C1" w:rsidP="00E51254">
      <w:pPr>
        <w:pStyle w:val="YC12"/>
      </w:pPr>
      <w:r>
        <w:t>Sports equipment is available by prior arrangement. If hirers wish to use the table tennis table</w:t>
      </w:r>
      <w:r w:rsidR="00763E46">
        <w:t>s</w:t>
      </w:r>
      <w:r>
        <w:t xml:space="preserve"> or pool table </w:t>
      </w:r>
      <w:r w:rsidR="00763E46">
        <w:t xml:space="preserve">there is </w:t>
      </w:r>
      <w:r>
        <w:t>an additional charge of £5 per table</w:t>
      </w:r>
      <w:r w:rsidR="00763E46">
        <w:t xml:space="preserve">, </w:t>
      </w:r>
      <w:r>
        <w:t xml:space="preserve">plus </w:t>
      </w:r>
      <w:r w:rsidR="00763E46">
        <w:t xml:space="preserve">a </w:t>
      </w:r>
      <w:r>
        <w:t>£20 deposit for the hire of bats, balls or cues.</w:t>
      </w:r>
    </w:p>
    <w:p w14:paraId="488DF30C" w14:textId="77777777" w:rsidR="009A44C1" w:rsidRPr="00E51254" w:rsidRDefault="009A44C1" w:rsidP="00E51254">
      <w:pPr>
        <w:pStyle w:val="YC12"/>
      </w:pPr>
    </w:p>
    <w:p w14:paraId="1254BBB5" w14:textId="064EA774" w:rsidR="00706F07" w:rsidRDefault="00706F07" w:rsidP="004D6CB8">
      <w:pPr>
        <w:pStyle w:val="YC2"/>
      </w:pPr>
      <w:r>
        <w:t>Location</w:t>
      </w:r>
    </w:p>
    <w:p w14:paraId="57B1C6B9" w14:textId="5070071E" w:rsidR="00706F07" w:rsidRDefault="009B2383" w:rsidP="00706F07">
      <w:pPr>
        <w:pStyle w:val="YC12"/>
      </w:pPr>
      <w:r>
        <w:t>We are situated between 72e and 74 the High Street. [</w:t>
      </w:r>
      <w:r w:rsidR="00706F07">
        <w:t xml:space="preserve">What3words: </w:t>
      </w:r>
      <w:r w:rsidR="00706F07" w:rsidRPr="00B01562">
        <w:rPr>
          <w:rStyle w:val="YC25Char"/>
        </w:rPr>
        <w:t>///</w:t>
      </w:r>
      <w:proofErr w:type="spellStart"/>
      <w:r w:rsidR="00706F07" w:rsidRPr="00B01562">
        <w:rPr>
          <w:rStyle w:val="YC25Char"/>
        </w:rPr>
        <w:t>restore.change.playroom</w:t>
      </w:r>
      <w:proofErr w:type="spellEnd"/>
      <w:r w:rsidR="00706F07">
        <w:rPr>
          <w:rStyle w:val="YC25Char"/>
        </w:rPr>
        <w:t>.</w:t>
      </w:r>
      <w:r>
        <w:rPr>
          <w:rStyle w:val="YC25Char"/>
        </w:rPr>
        <w:t>]</w:t>
      </w:r>
      <w:r w:rsidR="00706F07">
        <w:rPr>
          <w:rStyle w:val="YC25Char"/>
        </w:rPr>
        <w:t xml:space="preserve"> </w:t>
      </w:r>
    </w:p>
    <w:p w14:paraId="74CDE60F" w14:textId="77777777" w:rsidR="009B2383" w:rsidRPr="009B2383" w:rsidRDefault="009B2383" w:rsidP="004D6CB8">
      <w:pPr>
        <w:pStyle w:val="YC2"/>
      </w:pPr>
    </w:p>
    <w:sectPr w:rsidR="009B2383" w:rsidRPr="009B2383" w:rsidSect="00BE1A9E">
      <w:headerReference w:type="default" r:id="rId10"/>
      <w:footerReference w:type="default" r:id="rId11"/>
      <w:footerReference w:type="first" r:id="rId12"/>
      <w:pgSz w:w="11906" w:h="16838" w:code="9"/>
      <w:pgMar w:top="720" w:right="1151" w:bottom="851" w:left="1151" w:header="0" w:footer="0" w:gutter="0"/>
      <w:pgNumType w:start="1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63B6CE5" w14:textId="77777777" w:rsidR="00BE1A9E" w:rsidRDefault="00BE1A9E" w:rsidP="004B7E44">
      <w:r>
        <w:separator/>
      </w:r>
    </w:p>
  </w:endnote>
  <w:endnote w:type="continuationSeparator" w:id="0">
    <w:p w14:paraId="25FBACCB" w14:textId="77777777" w:rsidR="00BE1A9E" w:rsidRDefault="00BE1A9E" w:rsidP="004B7E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iryo">
    <w:charset w:val="80"/>
    <w:family w:val="swiss"/>
    <w:pitch w:val="variable"/>
    <w:sig w:usb0="E00002FF" w:usb1="6AC7FFFF" w:usb2="08000012" w:usb3="00000000" w:csb0="000200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Abadi">
    <w:charset w:val="00"/>
    <w:family w:val="swiss"/>
    <w:pitch w:val="variable"/>
    <w:sig w:usb0="80000003" w:usb1="00000000" w:usb2="00000000" w:usb3="00000000" w:csb0="00000001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YCT9Char"/>
      </w:rPr>
      <w:id w:val="2090812442"/>
      <w:docPartObj>
        <w:docPartGallery w:val="Page Numbers (Top of Page)"/>
        <w:docPartUnique/>
      </w:docPartObj>
    </w:sdtPr>
    <w:sdtEndPr>
      <w:rPr>
        <w:rStyle w:val="DefaultParagraphFont"/>
        <w:color w:val="auto"/>
        <w:sz w:val="20"/>
      </w:rPr>
    </w:sdtEndPr>
    <w:sdtContent>
      <w:p w14:paraId="6668C019" w14:textId="58A78F69" w:rsidR="006F054D" w:rsidRPr="00DA13FE" w:rsidRDefault="00715C72" w:rsidP="0055409C">
        <w:pPr>
          <w:pStyle w:val="Header"/>
          <w:tabs>
            <w:tab w:val="center" w:pos="4820"/>
          </w:tabs>
          <w:ind w:left="-1134" w:right="-1" w:firstLine="1134"/>
          <w:rPr>
            <w:rFonts w:cs="Calibri"/>
            <w:color w:val="002060" w:themeColor="background2"/>
            <w:sz w:val="18"/>
            <w:szCs w:val="18"/>
          </w:rPr>
        </w:pPr>
        <w:r w:rsidRPr="003942BE">
          <w:rPr>
            <w:rStyle w:val="YCT9Char"/>
          </w:rPr>
          <w:tab/>
        </w:r>
        <w:r w:rsidR="006F054D" w:rsidRPr="00DA13FE">
          <w:rPr>
            <w:rFonts w:cs="Calibri"/>
            <w:color w:val="002060" w:themeColor="background2"/>
            <w:sz w:val="18"/>
            <w:szCs w:val="18"/>
          </w:rPr>
          <w:t>Council Office, Vineyard Close, Lytchett Matravers BH16 6DD</w:t>
        </w:r>
      </w:p>
      <w:p w14:paraId="46A281D0" w14:textId="53C5DC07" w:rsidR="009F2A99" w:rsidRDefault="009F2A99" w:rsidP="0055409C">
        <w:pPr>
          <w:pStyle w:val="Footer"/>
          <w:tabs>
            <w:tab w:val="center" w:pos="4820"/>
            <w:tab w:val="left" w:pos="4944"/>
            <w:tab w:val="right" w:pos="9923"/>
          </w:tabs>
          <w:ind w:right="-602"/>
          <w:jc w:val="left"/>
          <w:rPr>
            <w:rStyle w:val="YCT9Char"/>
          </w:rPr>
        </w:pPr>
        <w:r w:rsidRPr="00DA13FE">
          <w:rPr>
            <w:rFonts w:cstheme="minorHAnsi"/>
            <w:iCs/>
            <w:color w:val="002060" w:themeColor="background2"/>
            <w:sz w:val="18"/>
            <w:szCs w:val="18"/>
          </w:rPr>
          <w:tab/>
        </w:r>
        <w:r w:rsidR="006F054D" w:rsidRPr="00DA13FE">
          <w:rPr>
            <w:rFonts w:cstheme="minorHAnsi"/>
            <w:iCs/>
            <w:color w:val="002060" w:themeColor="background2"/>
            <w:sz w:val="18"/>
            <w:szCs w:val="18"/>
          </w:rPr>
          <w:t>Parish Clerk:</w:t>
        </w:r>
        <w:r w:rsidRPr="00DA13FE">
          <w:rPr>
            <w:rFonts w:cstheme="minorHAnsi"/>
            <w:iCs/>
            <w:color w:val="002060" w:themeColor="background2"/>
            <w:sz w:val="18"/>
            <w:szCs w:val="18"/>
          </w:rPr>
          <w:t xml:space="preserve"> </w:t>
        </w:r>
        <w:r w:rsidR="006F054D" w:rsidRPr="00DA13FE">
          <w:rPr>
            <w:rFonts w:cs="Calibri"/>
            <w:color w:val="002060" w:themeColor="background2"/>
            <w:sz w:val="18"/>
            <w:szCs w:val="18"/>
          </w:rPr>
          <w:t xml:space="preserve">Tel: </w:t>
        </w:r>
        <w:r w:rsidR="00DA13FE" w:rsidRPr="00DA13FE">
          <w:rPr>
            <w:color w:val="002060" w:themeColor="background2"/>
            <w:lang w:val="en-US"/>
          </w:rPr>
          <w:t xml:space="preserve">07596 885667. </w:t>
        </w:r>
        <w:r w:rsidR="006F054D" w:rsidRPr="00DA13FE">
          <w:rPr>
            <w:rFonts w:cs="Calibri"/>
            <w:color w:val="002060" w:themeColor="background2"/>
            <w:sz w:val="18"/>
            <w:szCs w:val="18"/>
          </w:rPr>
          <w:t xml:space="preserve">Email: </w:t>
        </w:r>
        <w:hyperlink r:id="rId1" w:history="1">
          <w:r w:rsidR="00DA13FE" w:rsidRPr="001F39F0">
            <w:rPr>
              <w:rStyle w:val="Hyperlink"/>
              <w:rFonts w:cstheme="minorHAnsi"/>
              <w:iCs/>
              <w:noProof w:val="0"/>
              <w:color w:val="002060" w:themeColor="background2"/>
            </w:rPr>
            <w:t>lytchettmatravers@dorset-aptc.gov.uk</w:t>
          </w:r>
        </w:hyperlink>
        <w:r w:rsidR="006F054D">
          <w:rPr>
            <w:rStyle w:val="YCT9Char"/>
          </w:rPr>
          <w:tab/>
        </w:r>
        <w:r w:rsidRPr="003942BE">
          <w:rPr>
            <w:rStyle w:val="YCT9Char"/>
          </w:rPr>
          <w:t xml:space="preserve">Page </w:t>
        </w:r>
        <w:r w:rsidRPr="003942BE">
          <w:rPr>
            <w:rStyle w:val="YCT9Char"/>
          </w:rPr>
          <w:fldChar w:fldCharType="begin"/>
        </w:r>
        <w:r w:rsidRPr="003942BE">
          <w:rPr>
            <w:rStyle w:val="YCT9Char"/>
          </w:rPr>
          <w:instrText xml:space="preserve"> PAGE </w:instrText>
        </w:r>
        <w:r w:rsidRPr="003942BE">
          <w:rPr>
            <w:rStyle w:val="YCT9Char"/>
          </w:rPr>
          <w:fldChar w:fldCharType="separate"/>
        </w:r>
        <w:r>
          <w:rPr>
            <w:rStyle w:val="YCT9Char"/>
          </w:rPr>
          <w:t>1</w:t>
        </w:r>
        <w:r w:rsidRPr="003942BE">
          <w:rPr>
            <w:rStyle w:val="YCT9Char"/>
          </w:rPr>
          <w:fldChar w:fldCharType="end"/>
        </w:r>
        <w:r w:rsidRPr="003942BE">
          <w:rPr>
            <w:rStyle w:val="YCT9Char"/>
          </w:rPr>
          <w:t xml:space="preserve"> of </w:t>
        </w:r>
        <w:r w:rsidRPr="003942BE">
          <w:rPr>
            <w:rStyle w:val="YCT9Char"/>
          </w:rPr>
          <w:fldChar w:fldCharType="begin"/>
        </w:r>
        <w:r w:rsidRPr="003942BE">
          <w:rPr>
            <w:rStyle w:val="YCT9Char"/>
          </w:rPr>
          <w:instrText xml:space="preserve"> NUMPAGES  </w:instrText>
        </w:r>
        <w:r w:rsidRPr="003942BE">
          <w:rPr>
            <w:rStyle w:val="YCT9Char"/>
          </w:rPr>
          <w:fldChar w:fldCharType="separate"/>
        </w:r>
        <w:r>
          <w:rPr>
            <w:rStyle w:val="YCT9Char"/>
          </w:rPr>
          <w:t>1</w:t>
        </w:r>
        <w:r w:rsidRPr="003942BE">
          <w:rPr>
            <w:rStyle w:val="YCT9Char"/>
          </w:rPr>
          <w:fldChar w:fldCharType="end"/>
        </w:r>
      </w:p>
    </w:sdtContent>
  </w:sdt>
  <w:p w14:paraId="066A8E31" w14:textId="62753C98" w:rsidR="00ED0CCA" w:rsidRDefault="00000000" w:rsidP="00715C72">
    <w:pPr>
      <w:pStyle w:val="Footer"/>
      <w:tabs>
        <w:tab w:val="right" w:pos="9602"/>
      </w:tabs>
      <w:jc w:val="left"/>
    </w:pPr>
    <w:r>
      <w:cr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826191010"/>
      <w:docPartObj>
        <w:docPartGallery w:val="Page Numbers (Bottom of Page)"/>
        <w:docPartUnique/>
      </w:docPartObj>
    </w:sdtPr>
    <w:sdtEndPr>
      <w:rPr>
        <w:noProof/>
      </w:rPr>
    </w:sdtEndPr>
    <w:sdtContent>
      <w:sdt>
        <w:sdtPr>
          <w:rPr>
            <w:rStyle w:val="YCT9Char"/>
          </w:rPr>
          <w:id w:val="-1705238520"/>
          <w:docPartObj>
            <w:docPartGallery w:val="Page Numbers (Top of Page)"/>
            <w:docPartUnique/>
          </w:docPartObj>
        </w:sdtPr>
        <w:sdtEndPr>
          <w:rPr>
            <w:rStyle w:val="DefaultParagraphFont"/>
            <w:color w:val="auto"/>
            <w:sz w:val="20"/>
          </w:rPr>
        </w:sdtEndPr>
        <w:sdtContent>
          <w:p w14:paraId="093EB24E" w14:textId="490CF6D6" w:rsidR="00D809E4" w:rsidRDefault="00D809E4" w:rsidP="00D809E4">
            <w:pPr>
              <w:pStyle w:val="Footer"/>
              <w:tabs>
                <w:tab w:val="right" w:pos="9602"/>
              </w:tabs>
              <w:jc w:val="left"/>
              <w:rPr>
                <w:rStyle w:val="YCT9Char"/>
              </w:rPr>
            </w:pPr>
            <w:r w:rsidRPr="003942BE">
              <w:rPr>
                <w:rStyle w:val="YCT9Char"/>
              </w:rPr>
              <w:t xml:space="preserve">Page </w:t>
            </w:r>
            <w:r w:rsidRPr="003942BE">
              <w:rPr>
                <w:rStyle w:val="YCT9Char"/>
              </w:rPr>
              <w:fldChar w:fldCharType="begin"/>
            </w:r>
            <w:r w:rsidRPr="003942BE">
              <w:rPr>
                <w:rStyle w:val="YCT9Char"/>
              </w:rPr>
              <w:instrText xml:space="preserve"> PAGE </w:instrText>
            </w:r>
            <w:r w:rsidRPr="003942BE">
              <w:rPr>
                <w:rStyle w:val="YCT9Char"/>
              </w:rPr>
              <w:fldChar w:fldCharType="separate"/>
            </w:r>
            <w:r>
              <w:rPr>
                <w:rStyle w:val="YCT9Char"/>
              </w:rPr>
              <w:t>2</w:t>
            </w:r>
            <w:r w:rsidRPr="003942BE">
              <w:rPr>
                <w:rStyle w:val="YCT9Char"/>
              </w:rPr>
              <w:fldChar w:fldCharType="end"/>
            </w:r>
            <w:r w:rsidRPr="003942BE">
              <w:rPr>
                <w:rStyle w:val="YCT9Char"/>
              </w:rPr>
              <w:t xml:space="preserve"> of </w:t>
            </w:r>
            <w:r w:rsidRPr="003942BE">
              <w:rPr>
                <w:rStyle w:val="YCT9Char"/>
              </w:rPr>
              <w:fldChar w:fldCharType="begin"/>
            </w:r>
            <w:r w:rsidRPr="003942BE">
              <w:rPr>
                <w:rStyle w:val="YCT9Char"/>
              </w:rPr>
              <w:instrText xml:space="preserve"> NUMPAGES  </w:instrText>
            </w:r>
            <w:r w:rsidRPr="003942BE">
              <w:rPr>
                <w:rStyle w:val="YCT9Char"/>
              </w:rPr>
              <w:fldChar w:fldCharType="separate"/>
            </w:r>
            <w:r>
              <w:rPr>
                <w:rStyle w:val="YCT9Char"/>
              </w:rPr>
              <w:t>35</w:t>
            </w:r>
            <w:r w:rsidRPr="003942BE">
              <w:rPr>
                <w:rStyle w:val="YCT9Char"/>
              </w:rPr>
              <w:fldChar w:fldCharType="end"/>
            </w:r>
            <w:r w:rsidRPr="003942BE">
              <w:rPr>
                <w:rStyle w:val="YCT9Char"/>
              </w:rPr>
              <w:t xml:space="preserve"> </w:t>
            </w:r>
            <w:r w:rsidRPr="003942BE">
              <w:rPr>
                <w:rStyle w:val="YCT9Char"/>
              </w:rPr>
              <w:tab/>
            </w:r>
            <w:r w:rsidRPr="003942BE">
              <w:rPr>
                <w:rStyle w:val="YCT9Char"/>
              </w:rPr>
              <w:fldChar w:fldCharType="begin"/>
            </w:r>
            <w:r w:rsidRPr="003942BE">
              <w:rPr>
                <w:rStyle w:val="YCT9Char"/>
              </w:rPr>
              <w:instrText xml:space="preserve"> FILENAME \* MERGEFORMAT </w:instrText>
            </w:r>
            <w:r w:rsidRPr="003942BE">
              <w:rPr>
                <w:rStyle w:val="YCT9Char"/>
              </w:rPr>
              <w:fldChar w:fldCharType="separate"/>
            </w:r>
            <w:r w:rsidR="00E136D7">
              <w:rPr>
                <w:rStyle w:val="YCT9Char"/>
                <w:noProof/>
              </w:rPr>
              <w:t>LMYH Hire Rates</w:t>
            </w:r>
            <w:r w:rsidRPr="003942BE">
              <w:rPr>
                <w:rStyle w:val="YCT9Char"/>
              </w:rPr>
              <w:fldChar w:fldCharType="end"/>
            </w:r>
          </w:p>
          <w:p w14:paraId="454B08CB" w14:textId="77777777" w:rsidR="005A718F" w:rsidRPr="00D809E4" w:rsidRDefault="00000000" w:rsidP="00D809E4">
            <w:pPr>
              <w:pStyle w:val="Footer"/>
              <w:tabs>
                <w:tab w:val="right" w:pos="9602"/>
              </w:tabs>
              <w:jc w:val="left"/>
              <w:rPr>
                <w:color w:val="808080" w:themeColor="background1" w:themeShade="80"/>
                <w:sz w:val="16"/>
              </w:rPr>
            </w:pP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3F4DC37" w14:textId="77777777" w:rsidR="00BE1A9E" w:rsidRDefault="00BE1A9E" w:rsidP="004B7E44">
      <w:r>
        <w:separator/>
      </w:r>
    </w:p>
  </w:footnote>
  <w:footnote w:type="continuationSeparator" w:id="0">
    <w:p w14:paraId="6C5ED941" w14:textId="77777777" w:rsidR="00BE1A9E" w:rsidRDefault="00BE1A9E" w:rsidP="004B7E4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1177E61" w14:textId="1AB49296" w:rsidR="00D822D4" w:rsidRDefault="00D822D4" w:rsidP="003F6B14">
    <w:pPr>
      <w:pStyle w:val="Title"/>
    </w:pPr>
    <w:r>
      <w:rPr>
        <w:noProof/>
      </w:rPr>
      <w:drawing>
        <wp:anchor distT="0" distB="0" distL="114300" distR="114300" simplePos="0" relativeHeight="251663360" behindDoc="0" locked="0" layoutInCell="1" allowOverlap="1" wp14:anchorId="06A42C20" wp14:editId="21F63299">
          <wp:simplePos x="0" y="0"/>
          <wp:positionH relativeFrom="page">
            <wp:align>right</wp:align>
          </wp:positionH>
          <wp:positionV relativeFrom="paragraph">
            <wp:posOffset>6479</wp:posOffset>
          </wp:positionV>
          <wp:extent cx="1400175" cy="1304925"/>
          <wp:effectExtent l="0" t="0" r="9525" b="0"/>
          <wp:wrapNone/>
          <wp:docPr id="1170919190" name="Picture 1" descr="A logo of hands holding each other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5527568" name="Picture 1" descr="A logo of hands holding each other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00175" cy="13049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5408" behindDoc="1" locked="0" layoutInCell="1" allowOverlap="1" wp14:anchorId="074A1EB2" wp14:editId="5480F974">
          <wp:simplePos x="0" y="0"/>
          <wp:positionH relativeFrom="page">
            <wp:align>left</wp:align>
          </wp:positionH>
          <wp:positionV relativeFrom="paragraph">
            <wp:posOffset>-1775</wp:posOffset>
          </wp:positionV>
          <wp:extent cx="457175" cy="11044238"/>
          <wp:effectExtent l="0" t="0" r="635" b="0"/>
          <wp:wrapNone/>
          <wp:docPr id="1791134801" name="Picture 1791134801" descr="Bright, colourful geometric pattern ">
            <a:extLst xmlns:a="http://schemas.openxmlformats.org/drawingml/2006/main">
              <a:ext uri="{FF2B5EF4-FFF2-40B4-BE49-F238E27FC236}">
                <a16:creationId xmlns:a16="http://schemas.microsoft.com/office/drawing/2014/main" id="{47BA4775-9232-44C1-8851-04B6753110FE}"/>
              </a:ext>
            </a:extLst>
          </wp:docPr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Placeholder 9" descr="Bright, colourful geometric pattern ">
                    <a:extLst>
                      <a:ext uri="{FF2B5EF4-FFF2-40B4-BE49-F238E27FC236}">
                        <a16:creationId xmlns:a16="http://schemas.microsoft.com/office/drawing/2014/main" id="{47BA4775-9232-44C1-8851-04B6753110FE}"/>
                      </a:ext>
                    </a:extLst>
                  </pic:cNvPr>
                  <pic:cNvPicPr preferRelativeResize="0">
                    <a:picLocks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4" r="24"/>
                  <a:stretch/>
                </pic:blipFill>
                <pic:spPr>
                  <a:xfrm>
                    <a:off x="0" y="0"/>
                    <a:ext cx="457175" cy="1104423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BAE42EC" w14:textId="00735E35" w:rsidR="00D822D4" w:rsidRPr="006F054D" w:rsidRDefault="00D822D4" w:rsidP="003F6B14">
    <w:pPr>
      <w:pStyle w:val="Title"/>
    </w:pPr>
    <w:r w:rsidRPr="003F6B14">
      <w:t>Lytchett Matravers</w:t>
    </w:r>
    <w:r w:rsidRPr="006F054D">
      <w:t xml:space="preserve"> Youth Hall </w:t>
    </w:r>
  </w:p>
  <w:p w14:paraId="3B027DEE" w14:textId="13FCFA00" w:rsidR="006F054D" w:rsidRPr="006F054D" w:rsidRDefault="006F054D" w:rsidP="006F054D">
    <w:pPr>
      <w:pStyle w:val="YC22"/>
      <w:jc w:val="center"/>
      <w:rPr>
        <w:color w:val="002060"/>
      </w:rPr>
    </w:pPr>
    <w:r w:rsidRPr="006F054D">
      <w:rPr>
        <w:rStyle w:val="lrzxr"/>
        <w:color w:val="002060"/>
      </w:rPr>
      <w:t>Youth Hall, High St, Lytchett Matravers, Poole BH16 6BJ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3D19DD"/>
    <w:multiLevelType w:val="hybridMultilevel"/>
    <w:tmpl w:val="C900B95A"/>
    <w:lvl w:ilvl="0" w:tplc="4B6E53D0">
      <w:start w:val="1"/>
      <w:numFmt w:val="decimal"/>
      <w:pStyle w:val="LMPC4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3822E6"/>
    <w:multiLevelType w:val="hybridMultilevel"/>
    <w:tmpl w:val="6FCC7D30"/>
    <w:lvl w:ilvl="0" w:tplc="11902D6A">
      <w:start w:val="1"/>
      <w:numFmt w:val="decimal"/>
      <w:pStyle w:val="YC4"/>
      <w:lvlText w:val="%1."/>
      <w:lvlJc w:val="left"/>
      <w:pPr>
        <w:ind w:left="1146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 w15:restartNumberingAfterBreak="0">
    <w:nsid w:val="2A4271F6"/>
    <w:multiLevelType w:val="hybridMultilevel"/>
    <w:tmpl w:val="57024C18"/>
    <w:lvl w:ilvl="0" w:tplc="BD2E2DA4">
      <w:numFmt w:val="bullet"/>
      <w:lvlText w:val="•"/>
      <w:lvlJc w:val="left"/>
      <w:pPr>
        <w:ind w:left="1080" w:hanging="720"/>
      </w:pPr>
      <w:rPr>
        <w:rFonts w:ascii="Rockwell" w:eastAsia="SimSun" w:hAnsi="Rockwell" w:cs="Mang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D363876"/>
    <w:multiLevelType w:val="multilevel"/>
    <w:tmpl w:val="71265466"/>
    <w:lvl w:ilvl="0">
      <w:start w:val="1"/>
      <w:numFmt w:val="bullet"/>
      <w:pStyle w:val="YCT43"/>
      <w:lvlText w:val="-"/>
      <w:lvlJc w:val="left"/>
      <w:rPr>
        <w:rFonts w:ascii="Courier New" w:hAnsi="Courier New" w:hint="default"/>
        <w:b/>
        <w:bCs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20"/>
        <w:szCs w:val="32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isLgl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lowerLetter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bullet"/>
      <w:suff w:val="nothing"/>
      <w:lvlText w:val=""/>
      <w:lvlJc w:val="left"/>
      <w:pPr>
        <w:ind w:left="0" w:firstLine="0"/>
      </w:pPr>
      <w:rPr>
        <w:rFonts w:ascii="Wingdings" w:hAnsi="Wingdings" w:hint="default"/>
        <w:color w:val="09C909"/>
      </w:rPr>
    </w:lvl>
    <w:lvl w:ilvl="4">
      <w:start w:val="1"/>
      <w:numFmt w:val="decimal"/>
      <w:suff w:val="nothing"/>
      <w:lvlText w:val="%5"/>
      <w:lvlJc w:val="left"/>
      <w:pPr>
        <w:ind w:left="0" w:firstLine="0"/>
      </w:pPr>
      <w:rPr>
        <w:rFonts w:hint="default"/>
      </w:rPr>
    </w:lvl>
    <w:lvl w:ilvl="5">
      <w:start w:val="1"/>
      <w:numFmt w:val="lowerRoman"/>
      <w:lvlText w:val="%6)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6">
      <w:start w:val="1"/>
      <w:numFmt w:val="lowerLetter"/>
      <w:lvlText w:val="%7)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4" w15:restartNumberingAfterBreak="0">
    <w:nsid w:val="2DD50937"/>
    <w:multiLevelType w:val="hybridMultilevel"/>
    <w:tmpl w:val="44BA1B24"/>
    <w:lvl w:ilvl="0" w:tplc="258A85EE">
      <w:start w:val="1"/>
      <w:numFmt w:val="bullet"/>
      <w:pStyle w:val="LMPCB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CD21530"/>
    <w:multiLevelType w:val="hybridMultilevel"/>
    <w:tmpl w:val="235869AA"/>
    <w:lvl w:ilvl="0" w:tplc="0A360CD6">
      <w:numFmt w:val="bullet"/>
      <w:pStyle w:val="YCT42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1D950F3"/>
    <w:multiLevelType w:val="hybridMultilevel"/>
    <w:tmpl w:val="8C38AE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B6766B4"/>
    <w:multiLevelType w:val="hybridMultilevel"/>
    <w:tmpl w:val="BEA419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DD102EC"/>
    <w:multiLevelType w:val="hybridMultilevel"/>
    <w:tmpl w:val="12A80B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686162E"/>
    <w:multiLevelType w:val="hybridMultilevel"/>
    <w:tmpl w:val="4538C272"/>
    <w:lvl w:ilvl="0" w:tplc="05AE2128">
      <w:start w:val="1"/>
      <w:numFmt w:val="bullet"/>
      <w:pStyle w:val="YC3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88820BA"/>
    <w:multiLevelType w:val="multilevel"/>
    <w:tmpl w:val="CFC0B734"/>
    <w:lvl w:ilvl="0">
      <w:start w:val="1"/>
      <w:numFmt w:val="decimal"/>
      <w:pStyle w:val="Heading1"/>
      <w:lvlText w:val="%1:"/>
      <w:lvlJc w:val="left"/>
      <w:pPr>
        <w:tabs>
          <w:tab w:val="num" w:pos="1729"/>
        </w:tabs>
        <w:ind w:left="454" w:hanging="454"/>
      </w:pPr>
      <w:rPr>
        <w:rFonts w:ascii="Rockwell" w:hAnsi="Rockwell" w:hint="default"/>
        <w:b/>
        <w:bCs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sz w:val="28"/>
        <w:szCs w:val="32"/>
        <w:u w:val="none"/>
        <w:effect w:val="none"/>
        <w:vertAlign w:val="baseline"/>
        <w:em w:val="none"/>
      </w:rPr>
    </w:lvl>
    <w:lvl w:ilvl="1">
      <w:start w:val="1"/>
      <w:numFmt w:val="decimal"/>
      <w:pStyle w:val="Heading2"/>
      <w:isLgl/>
      <w:lvlText w:val="%1.%2:"/>
      <w:lvlJc w:val="left"/>
      <w:pPr>
        <w:tabs>
          <w:tab w:val="num" w:pos="1306"/>
        </w:tabs>
        <w:ind w:left="738" w:hanging="454"/>
      </w:pPr>
      <w:rPr>
        <w:rFonts w:ascii="Rockwell" w:hAnsi="Rockwell" w:hint="default"/>
        <w:sz w:val="24"/>
      </w:rPr>
    </w:lvl>
    <w:lvl w:ilvl="2">
      <w:start w:val="1"/>
      <w:numFmt w:val="lowerLetter"/>
      <w:pStyle w:val="Heading3"/>
      <w:lvlText w:val="%1.%2.%3"/>
      <w:lvlJc w:val="left"/>
      <w:pPr>
        <w:tabs>
          <w:tab w:val="num" w:pos="4565"/>
        </w:tabs>
        <w:ind w:left="4565" w:hanging="454"/>
      </w:pPr>
      <w:rPr>
        <w:rFonts w:ascii="Rockwell" w:hAnsi="Rockwell" w:hint="default"/>
      </w:rPr>
    </w:lvl>
    <w:lvl w:ilvl="3">
      <w:start w:val="1"/>
      <w:numFmt w:val="bullet"/>
      <w:suff w:val="nothing"/>
      <w:lvlText w:val=""/>
      <w:lvlJc w:val="left"/>
      <w:pPr>
        <w:ind w:left="1275" w:firstLine="0"/>
      </w:pPr>
      <w:rPr>
        <w:rFonts w:ascii="Wingdings" w:hAnsi="Wingdings" w:hint="default"/>
        <w:color w:val="C00000"/>
      </w:rPr>
    </w:lvl>
    <w:lvl w:ilvl="4">
      <w:start w:val="1"/>
      <w:numFmt w:val="bullet"/>
      <w:suff w:val="nothing"/>
      <w:lvlText w:val=""/>
      <w:lvlJc w:val="left"/>
      <w:pPr>
        <w:ind w:left="1275" w:firstLine="0"/>
      </w:pPr>
      <w:rPr>
        <w:rFonts w:ascii="Symbol" w:hAnsi="Symbol" w:hint="default"/>
        <w:color w:val="C00000"/>
      </w:rPr>
    </w:lvl>
    <w:lvl w:ilvl="5">
      <w:start w:val="1"/>
      <w:numFmt w:val="lowerRoman"/>
      <w:lvlText w:val="%6)"/>
      <w:lvlJc w:val="left"/>
      <w:pPr>
        <w:tabs>
          <w:tab w:val="num" w:pos="1672"/>
        </w:tabs>
        <w:ind w:left="1672" w:hanging="397"/>
      </w:pPr>
      <w:rPr>
        <w:rFonts w:hint="default"/>
      </w:rPr>
    </w:lvl>
    <w:lvl w:ilvl="6">
      <w:start w:val="1"/>
      <w:numFmt w:val="lowerLetter"/>
      <w:lvlText w:val="%7)"/>
      <w:lvlJc w:val="left"/>
      <w:pPr>
        <w:tabs>
          <w:tab w:val="num" w:pos="1672"/>
        </w:tabs>
        <w:ind w:left="1672" w:hanging="397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1275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1275" w:firstLine="0"/>
      </w:pPr>
      <w:rPr>
        <w:rFonts w:hint="default"/>
      </w:rPr>
    </w:lvl>
  </w:abstractNum>
  <w:abstractNum w:abstractNumId="11" w15:restartNumberingAfterBreak="0">
    <w:nsid w:val="5C365CFF"/>
    <w:multiLevelType w:val="multilevel"/>
    <w:tmpl w:val="A6A8F230"/>
    <w:lvl w:ilvl="0">
      <w:start w:val="1"/>
      <w:numFmt w:val="decimal"/>
      <w:pStyle w:val="YC32"/>
      <w:lvlText w:val="%1."/>
      <w:lvlJc w:val="left"/>
      <w:rPr>
        <w:rFonts w:hint="default"/>
        <w:b/>
        <w:bCs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20"/>
        <w:szCs w:val="32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isLgl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lowerLetter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bullet"/>
      <w:suff w:val="nothing"/>
      <w:lvlText w:val=""/>
      <w:lvlJc w:val="left"/>
      <w:pPr>
        <w:ind w:left="0" w:firstLine="0"/>
      </w:pPr>
      <w:rPr>
        <w:rFonts w:ascii="Wingdings" w:hAnsi="Wingdings" w:hint="default"/>
        <w:color w:val="09C909"/>
      </w:rPr>
    </w:lvl>
    <w:lvl w:ilvl="4">
      <w:start w:val="1"/>
      <w:numFmt w:val="decimal"/>
      <w:suff w:val="nothing"/>
      <w:lvlText w:val="%5"/>
      <w:lvlJc w:val="left"/>
      <w:pPr>
        <w:ind w:left="0" w:firstLine="0"/>
      </w:pPr>
      <w:rPr>
        <w:rFonts w:hint="default"/>
      </w:rPr>
    </w:lvl>
    <w:lvl w:ilvl="5">
      <w:start w:val="1"/>
      <w:numFmt w:val="lowerRoman"/>
      <w:lvlText w:val="%6)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6">
      <w:start w:val="1"/>
      <w:numFmt w:val="lowerLetter"/>
      <w:lvlText w:val="%7)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2" w15:restartNumberingAfterBreak="0">
    <w:nsid w:val="66837717"/>
    <w:multiLevelType w:val="multilevel"/>
    <w:tmpl w:val="FC9C9C5E"/>
    <w:lvl w:ilvl="0">
      <w:start w:val="1"/>
      <w:numFmt w:val="bullet"/>
      <w:pStyle w:val="YC3"/>
      <w:lvlText w:val=""/>
      <w:lvlJc w:val="left"/>
      <w:rPr>
        <w:rFonts w:ascii="Symbol" w:hAnsi="Symbol" w:hint="default"/>
        <w:b/>
        <w:bCs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20"/>
        <w:szCs w:val="32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isLgl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lowerLetter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bullet"/>
      <w:suff w:val="nothing"/>
      <w:lvlText w:val=""/>
      <w:lvlJc w:val="left"/>
      <w:pPr>
        <w:ind w:left="0" w:firstLine="0"/>
      </w:pPr>
      <w:rPr>
        <w:rFonts w:ascii="Wingdings" w:hAnsi="Wingdings" w:hint="default"/>
        <w:color w:val="09C909"/>
      </w:rPr>
    </w:lvl>
    <w:lvl w:ilvl="4">
      <w:start w:val="1"/>
      <w:numFmt w:val="decimal"/>
      <w:suff w:val="nothing"/>
      <w:lvlText w:val="%5"/>
      <w:lvlJc w:val="left"/>
      <w:pPr>
        <w:ind w:left="0" w:firstLine="0"/>
      </w:pPr>
      <w:rPr>
        <w:rFonts w:hint="default"/>
      </w:rPr>
    </w:lvl>
    <w:lvl w:ilvl="5">
      <w:start w:val="1"/>
      <w:numFmt w:val="lowerRoman"/>
      <w:lvlText w:val="%6)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6">
      <w:start w:val="1"/>
      <w:numFmt w:val="lowerLetter"/>
      <w:lvlText w:val="%7)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3" w15:restartNumberingAfterBreak="0">
    <w:nsid w:val="74E37908"/>
    <w:multiLevelType w:val="hybridMultilevel"/>
    <w:tmpl w:val="1568A6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9045CE2"/>
    <w:multiLevelType w:val="hybridMultilevel"/>
    <w:tmpl w:val="05086B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0858343">
    <w:abstractNumId w:val="1"/>
  </w:num>
  <w:num w:numId="2" w16cid:durableId="1591232268">
    <w:abstractNumId w:val="11"/>
  </w:num>
  <w:num w:numId="3" w16cid:durableId="1572615291">
    <w:abstractNumId w:val="12"/>
  </w:num>
  <w:num w:numId="4" w16cid:durableId="158928095">
    <w:abstractNumId w:val="3"/>
  </w:num>
  <w:num w:numId="5" w16cid:durableId="1858421661">
    <w:abstractNumId w:val="5"/>
  </w:num>
  <w:num w:numId="6" w16cid:durableId="640575830">
    <w:abstractNumId w:val="4"/>
  </w:num>
  <w:num w:numId="7" w16cid:durableId="86776645">
    <w:abstractNumId w:val="9"/>
  </w:num>
  <w:num w:numId="8" w16cid:durableId="2050640977">
    <w:abstractNumId w:val="10"/>
  </w:num>
  <w:num w:numId="9" w16cid:durableId="1432621901">
    <w:abstractNumId w:val="0"/>
  </w:num>
  <w:num w:numId="10" w16cid:durableId="1734427905">
    <w:abstractNumId w:val="14"/>
  </w:num>
  <w:num w:numId="11" w16cid:durableId="1308246465">
    <w:abstractNumId w:val="8"/>
  </w:num>
  <w:num w:numId="12" w16cid:durableId="27536308">
    <w:abstractNumId w:val="7"/>
  </w:num>
  <w:num w:numId="13" w16cid:durableId="1373967863">
    <w:abstractNumId w:val="2"/>
  </w:num>
  <w:num w:numId="14" w16cid:durableId="1278100462">
    <w:abstractNumId w:val="6"/>
  </w:num>
  <w:num w:numId="15" w16cid:durableId="415781726">
    <w:abstractNumId w:val="13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proofState w:spelling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22D4"/>
    <w:rsid w:val="000022F7"/>
    <w:rsid w:val="00004773"/>
    <w:rsid w:val="000053B3"/>
    <w:rsid w:val="00007D63"/>
    <w:rsid w:val="00010FDE"/>
    <w:rsid w:val="00013A34"/>
    <w:rsid w:val="0001715F"/>
    <w:rsid w:val="000312D5"/>
    <w:rsid w:val="0003130C"/>
    <w:rsid w:val="0003562A"/>
    <w:rsid w:val="000467CB"/>
    <w:rsid w:val="00051A6F"/>
    <w:rsid w:val="000541E7"/>
    <w:rsid w:val="000551A9"/>
    <w:rsid w:val="00055A47"/>
    <w:rsid w:val="00065C44"/>
    <w:rsid w:val="00067AA1"/>
    <w:rsid w:val="000745E3"/>
    <w:rsid w:val="00075331"/>
    <w:rsid w:val="00081DC7"/>
    <w:rsid w:val="000821D9"/>
    <w:rsid w:val="0008705B"/>
    <w:rsid w:val="0009439A"/>
    <w:rsid w:val="00095C30"/>
    <w:rsid w:val="000A272E"/>
    <w:rsid w:val="000A4BD1"/>
    <w:rsid w:val="000A64A0"/>
    <w:rsid w:val="000A7C66"/>
    <w:rsid w:val="000B166C"/>
    <w:rsid w:val="000B5528"/>
    <w:rsid w:val="000C240D"/>
    <w:rsid w:val="000C4DF3"/>
    <w:rsid w:val="000C7E89"/>
    <w:rsid w:val="000D24BA"/>
    <w:rsid w:val="000D4CFB"/>
    <w:rsid w:val="000E2674"/>
    <w:rsid w:val="000E6EBF"/>
    <w:rsid w:val="00102404"/>
    <w:rsid w:val="00114CA8"/>
    <w:rsid w:val="001156D6"/>
    <w:rsid w:val="00121781"/>
    <w:rsid w:val="00121C21"/>
    <w:rsid w:val="00126526"/>
    <w:rsid w:val="001328B2"/>
    <w:rsid w:val="00133A2E"/>
    <w:rsid w:val="00133B72"/>
    <w:rsid w:val="00134D81"/>
    <w:rsid w:val="001416A5"/>
    <w:rsid w:val="00142433"/>
    <w:rsid w:val="00145EE5"/>
    <w:rsid w:val="00146391"/>
    <w:rsid w:val="0014787B"/>
    <w:rsid w:val="0015138C"/>
    <w:rsid w:val="00151575"/>
    <w:rsid w:val="00152F6C"/>
    <w:rsid w:val="0015751C"/>
    <w:rsid w:val="001606D3"/>
    <w:rsid w:val="00165AFB"/>
    <w:rsid w:val="00167D57"/>
    <w:rsid w:val="00170175"/>
    <w:rsid w:val="00172F03"/>
    <w:rsid w:val="001758A0"/>
    <w:rsid w:val="001858E1"/>
    <w:rsid w:val="0019287F"/>
    <w:rsid w:val="0019294A"/>
    <w:rsid w:val="001A0086"/>
    <w:rsid w:val="001A1C4A"/>
    <w:rsid w:val="001A346A"/>
    <w:rsid w:val="001B3B68"/>
    <w:rsid w:val="001B694E"/>
    <w:rsid w:val="001C2D5B"/>
    <w:rsid w:val="001C4481"/>
    <w:rsid w:val="001C6C1D"/>
    <w:rsid w:val="001D4287"/>
    <w:rsid w:val="001D5A0E"/>
    <w:rsid w:val="001E0688"/>
    <w:rsid w:val="001E06E4"/>
    <w:rsid w:val="001E291B"/>
    <w:rsid w:val="001E3769"/>
    <w:rsid w:val="001E7816"/>
    <w:rsid w:val="001E7E6E"/>
    <w:rsid w:val="001F1D53"/>
    <w:rsid w:val="001F39F0"/>
    <w:rsid w:val="00201082"/>
    <w:rsid w:val="0020366A"/>
    <w:rsid w:val="00207985"/>
    <w:rsid w:val="00210E52"/>
    <w:rsid w:val="00212E8B"/>
    <w:rsid w:val="00215ED6"/>
    <w:rsid w:val="00223C71"/>
    <w:rsid w:val="00224573"/>
    <w:rsid w:val="002247D1"/>
    <w:rsid w:val="00230E37"/>
    <w:rsid w:val="00232341"/>
    <w:rsid w:val="002339BB"/>
    <w:rsid w:val="002405C1"/>
    <w:rsid w:val="00240B10"/>
    <w:rsid w:val="002419FB"/>
    <w:rsid w:val="00246ABD"/>
    <w:rsid w:val="00247383"/>
    <w:rsid w:val="002501D3"/>
    <w:rsid w:val="00250BBF"/>
    <w:rsid w:val="00251553"/>
    <w:rsid w:val="00251EFC"/>
    <w:rsid w:val="00261F45"/>
    <w:rsid w:val="00262907"/>
    <w:rsid w:val="0027517D"/>
    <w:rsid w:val="00275FE7"/>
    <w:rsid w:val="0028010C"/>
    <w:rsid w:val="002876A8"/>
    <w:rsid w:val="0029141D"/>
    <w:rsid w:val="00293B83"/>
    <w:rsid w:val="00295D67"/>
    <w:rsid w:val="002A0351"/>
    <w:rsid w:val="002A4FF8"/>
    <w:rsid w:val="002B1524"/>
    <w:rsid w:val="002B1D79"/>
    <w:rsid w:val="002B2BAC"/>
    <w:rsid w:val="002C3A20"/>
    <w:rsid w:val="002D0002"/>
    <w:rsid w:val="002D26BE"/>
    <w:rsid w:val="002D3B38"/>
    <w:rsid w:val="002D4259"/>
    <w:rsid w:val="002D6751"/>
    <w:rsid w:val="002E078F"/>
    <w:rsid w:val="002E276B"/>
    <w:rsid w:val="002E2ACE"/>
    <w:rsid w:val="002E3D13"/>
    <w:rsid w:val="002E5A16"/>
    <w:rsid w:val="002E5F88"/>
    <w:rsid w:val="002E76BC"/>
    <w:rsid w:val="00300033"/>
    <w:rsid w:val="00300C40"/>
    <w:rsid w:val="00305272"/>
    <w:rsid w:val="00307021"/>
    <w:rsid w:val="003073DB"/>
    <w:rsid w:val="00307E85"/>
    <w:rsid w:val="00316069"/>
    <w:rsid w:val="00323F68"/>
    <w:rsid w:val="00324134"/>
    <w:rsid w:val="00331E14"/>
    <w:rsid w:val="00332805"/>
    <w:rsid w:val="00333542"/>
    <w:rsid w:val="003343AB"/>
    <w:rsid w:val="00334A40"/>
    <w:rsid w:val="003357B2"/>
    <w:rsid w:val="003440A0"/>
    <w:rsid w:val="00346846"/>
    <w:rsid w:val="00352B9D"/>
    <w:rsid w:val="00356CE5"/>
    <w:rsid w:val="00361490"/>
    <w:rsid w:val="00363D1B"/>
    <w:rsid w:val="003660D4"/>
    <w:rsid w:val="003672F3"/>
    <w:rsid w:val="0037154A"/>
    <w:rsid w:val="00371CCC"/>
    <w:rsid w:val="00372F11"/>
    <w:rsid w:val="003772BA"/>
    <w:rsid w:val="00377F96"/>
    <w:rsid w:val="00380486"/>
    <w:rsid w:val="00380DC0"/>
    <w:rsid w:val="003866D6"/>
    <w:rsid w:val="00392968"/>
    <w:rsid w:val="00392D97"/>
    <w:rsid w:val="003A1075"/>
    <w:rsid w:val="003B5BC7"/>
    <w:rsid w:val="003B6E9E"/>
    <w:rsid w:val="003B774C"/>
    <w:rsid w:val="003C1689"/>
    <w:rsid w:val="003C1D4D"/>
    <w:rsid w:val="003C26D4"/>
    <w:rsid w:val="003C5934"/>
    <w:rsid w:val="003C6EF5"/>
    <w:rsid w:val="003D3FC6"/>
    <w:rsid w:val="003E2ADD"/>
    <w:rsid w:val="003E3948"/>
    <w:rsid w:val="003F03F1"/>
    <w:rsid w:val="003F0E06"/>
    <w:rsid w:val="003F1B01"/>
    <w:rsid w:val="003F2F6B"/>
    <w:rsid w:val="003F3CC4"/>
    <w:rsid w:val="003F4FF7"/>
    <w:rsid w:val="003F6B14"/>
    <w:rsid w:val="003F7225"/>
    <w:rsid w:val="004018CA"/>
    <w:rsid w:val="00407090"/>
    <w:rsid w:val="004157B0"/>
    <w:rsid w:val="004173CE"/>
    <w:rsid w:val="00421004"/>
    <w:rsid w:val="00421A88"/>
    <w:rsid w:val="00423A92"/>
    <w:rsid w:val="0042509B"/>
    <w:rsid w:val="00426E4D"/>
    <w:rsid w:val="00427869"/>
    <w:rsid w:val="004311E7"/>
    <w:rsid w:val="004320BB"/>
    <w:rsid w:val="0043411B"/>
    <w:rsid w:val="00442BDE"/>
    <w:rsid w:val="00443D2E"/>
    <w:rsid w:val="004476D4"/>
    <w:rsid w:val="004547E3"/>
    <w:rsid w:val="00454B27"/>
    <w:rsid w:val="004603C8"/>
    <w:rsid w:val="004610F4"/>
    <w:rsid w:val="004626E9"/>
    <w:rsid w:val="00464A4D"/>
    <w:rsid w:val="00474AE9"/>
    <w:rsid w:val="00476A59"/>
    <w:rsid w:val="0048184B"/>
    <w:rsid w:val="004903EC"/>
    <w:rsid w:val="00495A5B"/>
    <w:rsid w:val="0049625C"/>
    <w:rsid w:val="0049691C"/>
    <w:rsid w:val="004A26C7"/>
    <w:rsid w:val="004A33BA"/>
    <w:rsid w:val="004A68AF"/>
    <w:rsid w:val="004A7747"/>
    <w:rsid w:val="004B3782"/>
    <w:rsid w:val="004B621A"/>
    <w:rsid w:val="004B7E44"/>
    <w:rsid w:val="004C0E06"/>
    <w:rsid w:val="004C3536"/>
    <w:rsid w:val="004C42B8"/>
    <w:rsid w:val="004C4AAC"/>
    <w:rsid w:val="004C56FE"/>
    <w:rsid w:val="004C6DF6"/>
    <w:rsid w:val="004C73E0"/>
    <w:rsid w:val="004D11B8"/>
    <w:rsid w:val="004D5252"/>
    <w:rsid w:val="004D6CB8"/>
    <w:rsid w:val="004E08B2"/>
    <w:rsid w:val="004E1665"/>
    <w:rsid w:val="004E49A1"/>
    <w:rsid w:val="004E4AF0"/>
    <w:rsid w:val="004F0679"/>
    <w:rsid w:val="004F1991"/>
    <w:rsid w:val="004F2B86"/>
    <w:rsid w:val="004F55D2"/>
    <w:rsid w:val="00503BEE"/>
    <w:rsid w:val="00507396"/>
    <w:rsid w:val="00507F45"/>
    <w:rsid w:val="005105CF"/>
    <w:rsid w:val="00510D21"/>
    <w:rsid w:val="005135CE"/>
    <w:rsid w:val="0051629A"/>
    <w:rsid w:val="00522916"/>
    <w:rsid w:val="00530564"/>
    <w:rsid w:val="00534F8A"/>
    <w:rsid w:val="00536A41"/>
    <w:rsid w:val="0055409C"/>
    <w:rsid w:val="00554DC1"/>
    <w:rsid w:val="00560779"/>
    <w:rsid w:val="00561287"/>
    <w:rsid w:val="00566E27"/>
    <w:rsid w:val="0057180F"/>
    <w:rsid w:val="005725B2"/>
    <w:rsid w:val="0058121E"/>
    <w:rsid w:val="00587AC4"/>
    <w:rsid w:val="00590240"/>
    <w:rsid w:val="00592B3C"/>
    <w:rsid w:val="005964AD"/>
    <w:rsid w:val="005A53D0"/>
    <w:rsid w:val="005A5B10"/>
    <w:rsid w:val="005A718F"/>
    <w:rsid w:val="005A797B"/>
    <w:rsid w:val="005B5256"/>
    <w:rsid w:val="005C1ADB"/>
    <w:rsid w:val="005C1BFC"/>
    <w:rsid w:val="005C1FEA"/>
    <w:rsid w:val="005C3F51"/>
    <w:rsid w:val="005C4388"/>
    <w:rsid w:val="005C44B2"/>
    <w:rsid w:val="005D6804"/>
    <w:rsid w:val="005D7F2D"/>
    <w:rsid w:val="005E17D9"/>
    <w:rsid w:val="005E430B"/>
    <w:rsid w:val="005E46D9"/>
    <w:rsid w:val="005F486E"/>
    <w:rsid w:val="0060156D"/>
    <w:rsid w:val="006071B4"/>
    <w:rsid w:val="0061157B"/>
    <w:rsid w:val="00611D3F"/>
    <w:rsid w:val="00620F14"/>
    <w:rsid w:val="00630E2E"/>
    <w:rsid w:val="00631768"/>
    <w:rsid w:val="00640AE2"/>
    <w:rsid w:val="00643543"/>
    <w:rsid w:val="006503B8"/>
    <w:rsid w:val="00651C40"/>
    <w:rsid w:val="00652024"/>
    <w:rsid w:val="00652D69"/>
    <w:rsid w:val="00656558"/>
    <w:rsid w:val="00660B7E"/>
    <w:rsid w:val="00661A57"/>
    <w:rsid w:val="0066227C"/>
    <w:rsid w:val="00687FE5"/>
    <w:rsid w:val="0069605C"/>
    <w:rsid w:val="00696643"/>
    <w:rsid w:val="006969B1"/>
    <w:rsid w:val="006972F4"/>
    <w:rsid w:val="006A3CE7"/>
    <w:rsid w:val="006B29C6"/>
    <w:rsid w:val="006C1BF4"/>
    <w:rsid w:val="006C6649"/>
    <w:rsid w:val="006D21A2"/>
    <w:rsid w:val="006D2881"/>
    <w:rsid w:val="006D4A16"/>
    <w:rsid w:val="006D4DD0"/>
    <w:rsid w:val="006D7D62"/>
    <w:rsid w:val="006E0CBE"/>
    <w:rsid w:val="006E484C"/>
    <w:rsid w:val="006E4B53"/>
    <w:rsid w:val="006F01B1"/>
    <w:rsid w:val="006F054D"/>
    <w:rsid w:val="006F46F3"/>
    <w:rsid w:val="0070064E"/>
    <w:rsid w:val="007011EF"/>
    <w:rsid w:val="00701870"/>
    <w:rsid w:val="00701942"/>
    <w:rsid w:val="0070291A"/>
    <w:rsid w:val="0070356B"/>
    <w:rsid w:val="00705E54"/>
    <w:rsid w:val="00706BED"/>
    <w:rsid w:val="00706F07"/>
    <w:rsid w:val="007125C3"/>
    <w:rsid w:val="00715C72"/>
    <w:rsid w:val="007238AF"/>
    <w:rsid w:val="00724C8B"/>
    <w:rsid w:val="00724D9F"/>
    <w:rsid w:val="007269E4"/>
    <w:rsid w:val="00731B2D"/>
    <w:rsid w:val="007332DE"/>
    <w:rsid w:val="007333E6"/>
    <w:rsid w:val="00733471"/>
    <w:rsid w:val="0074104E"/>
    <w:rsid w:val="007411B4"/>
    <w:rsid w:val="0074159F"/>
    <w:rsid w:val="00741A3F"/>
    <w:rsid w:val="00745A3E"/>
    <w:rsid w:val="007516CF"/>
    <w:rsid w:val="00756AB2"/>
    <w:rsid w:val="0075794B"/>
    <w:rsid w:val="0075799A"/>
    <w:rsid w:val="00763E46"/>
    <w:rsid w:val="007666C5"/>
    <w:rsid w:val="007761E5"/>
    <w:rsid w:val="0077628F"/>
    <w:rsid w:val="00776C2B"/>
    <w:rsid w:val="00782738"/>
    <w:rsid w:val="00782AD6"/>
    <w:rsid w:val="007850A4"/>
    <w:rsid w:val="00785790"/>
    <w:rsid w:val="0078724F"/>
    <w:rsid w:val="00787C6A"/>
    <w:rsid w:val="00791028"/>
    <w:rsid w:val="007A26B6"/>
    <w:rsid w:val="007A6850"/>
    <w:rsid w:val="007B0395"/>
    <w:rsid w:val="007B4D5D"/>
    <w:rsid w:val="007B6FC5"/>
    <w:rsid w:val="007C5060"/>
    <w:rsid w:val="007D4A8D"/>
    <w:rsid w:val="007D662B"/>
    <w:rsid w:val="007E1F8C"/>
    <w:rsid w:val="007F13C5"/>
    <w:rsid w:val="007F2C0D"/>
    <w:rsid w:val="007F64C2"/>
    <w:rsid w:val="00801A40"/>
    <w:rsid w:val="0080736E"/>
    <w:rsid w:val="00811973"/>
    <w:rsid w:val="00812FFD"/>
    <w:rsid w:val="0081484C"/>
    <w:rsid w:val="008166D8"/>
    <w:rsid w:val="00821DEF"/>
    <w:rsid w:val="00825ABC"/>
    <w:rsid w:val="008275B7"/>
    <w:rsid w:val="00827BD3"/>
    <w:rsid w:val="0083610F"/>
    <w:rsid w:val="00837420"/>
    <w:rsid w:val="00840517"/>
    <w:rsid w:val="0084348B"/>
    <w:rsid w:val="008470E1"/>
    <w:rsid w:val="00847820"/>
    <w:rsid w:val="008516FF"/>
    <w:rsid w:val="00873801"/>
    <w:rsid w:val="00876FFB"/>
    <w:rsid w:val="00882960"/>
    <w:rsid w:val="00882B5C"/>
    <w:rsid w:val="00882C21"/>
    <w:rsid w:val="0088565E"/>
    <w:rsid w:val="00891A6F"/>
    <w:rsid w:val="008931E5"/>
    <w:rsid w:val="008A0C83"/>
    <w:rsid w:val="008A363F"/>
    <w:rsid w:val="008A6C8D"/>
    <w:rsid w:val="008A6ED4"/>
    <w:rsid w:val="008A7557"/>
    <w:rsid w:val="008B33BC"/>
    <w:rsid w:val="008B434E"/>
    <w:rsid w:val="008D5CE4"/>
    <w:rsid w:val="008E38DC"/>
    <w:rsid w:val="008E6871"/>
    <w:rsid w:val="008F168D"/>
    <w:rsid w:val="008F552C"/>
    <w:rsid w:val="008F7C29"/>
    <w:rsid w:val="009033A1"/>
    <w:rsid w:val="009076D9"/>
    <w:rsid w:val="00907940"/>
    <w:rsid w:val="009120E9"/>
    <w:rsid w:val="00912244"/>
    <w:rsid w:val="00912274"/>
    <w:rsid w:val="009142D5"/>
    <w:rsid w:val="009200BA"/>
    <w:rsid w:val="0092028B"/>
    <w:rsid w:val="0092465F"/>
    <w:rsid w:val="00926569"/>
    <w:rsid w:val="0093043E"/>
    <w:rsid w:val="009358A6"/>
    <w:rsid w:val="00937332"/>
    <w:rsid w:val="00937711"/>
    <w:rsid w:val="00937ADD"/>
    <w:rsid w:val="009407A6"/>
    <w:rsid w:val="0094252B"/>
    <w:rsid w:val="009436F9"/>
    <w:rsid w:val="00945900"/>
    <w:rsid w:val="00952DA3"/>
    <w:rsid w:val="00960EF5"/>
    <w:rsid w:val="009629CB"/>
    <w:rsid w:val="00963DE5"/>
    <w:rsid w:val="009645F7"/>
    <w:rsid w:val="0096783E"/>
    <w:rsid w:val="00975CC0"/>
    <w:rsid w:val="00980D66"/>
    <w:rsid w:val="00982545"/>
    <w:rsid w:val="0098561C"/>
    <w:rsid w:val="00985A56"/>
    <w:rsid w:val="00996C02"/>
    <w:rsid w:val="009A1EB9"/>
    <w:rsid w:val="009A31AB"/>
    <w:rsid w:val="009A3F7D"/>
    <w:rsid w:val="009A44C1"/>
    <w:rsid w:val="009B1FDA"/>
    <w:rsid w:val="009B2383"/>
    <w:rsid w:val="009B4FE0"/>
    <w:rsid w:val="009B7410"/>
    <w:rsid w:val="009C10C4"/>
    <w:rsid w:val="009C396C"/>
    <w:rsid w:val="009D5C3E"/>
    <w:rsid w:val="009D7A82"/>
    <w:rsid w:val="009E1512"/>
    <w:rsid w:val="009E171E"/>
    <w:rsid w:val="009E4826"/>
    <w:rsid w:val="009E4CBC"/>
    <w:rsid w:val="009E54FF"/>
    <w:rsid w:val="009F1924"/>
    <w:rsid w:val="009F2A99"/>
    <w:rsid w:val="009F398E"/>
    <w:rsid w:val="009F42A5"/>
    <w:rsid w:val="009F4BBC"/>
    <w:rsid w:val="00A00126"/>
    <w:rsid w:val="00A0616E"/>
    <w:rsid w:val="00A1062F"/>
    <w:rsid w:val="00A1336E"/>
    <w:rsid w:val="00A14300"/>
    <w:rsid w:val="00A31436"/>
    <w:rsid w:val="00A32365"/>
    <w:rsid w:val="00A337B0"/>
    <w:rsid w:val="00A3502F"/>
    <w:rsid w:val="00A444D8"/>
    <w:rsid w:val="00A4617A"/>
    <w:rsid w:val="00A466A2"/>
    <w:rsid w:val="00A4698C"/>
    <w:rsid w:val="00A5415D"/>
    <w:rsid w:val="00A64AAF"/>
    <w:rsid w:val="00A64C6A"/>
    <w:rsid w:val="00A669F6"/>
    <w:rsid w:val="00A713EF"/>
    <w:rsid w:val="00A73E57"/>
    <w:rsid w:val="00A77364"/>
    <w:rsid w:val="00A90934"/>
    <w:rsid w:val="00A914F2"/>
    <w:rsid w:val="00A9206F"/>
    <w:rsid w:val="00A94AC1"/>
    <w:rsid w:val="00AA1700"/>
    <w:rsid w:val="00AA3CD3"/>
    <w:rsid w:val="00AA7D60"/>
    <w:rsid w:val="00AB0560"/>
    <w:rsid w:val="00AB6827"/>
    <w:rsid w:val="00AB6F27"/>
    <w:rsid w:val="00AB7E2C"/>
    <w:rsid w:val="00AC1171"/>
    <w:rsid w:val="00AC2FB2"/>
    <w:rsid w:val="00AC34B6"/>
    <w:rsid w:val="00AC60B6"/>
    <w:rsid w:val="00AC60F2"/>
    <w:rsid w:val="00AD0F49"/>
    <w:rsid w:val="00AD6DE4"/>
    <w:rsid w:val="00AD7D51"/>
    <w:rsid w:val="00AE1D34"/>
    <w:rsid w:val="00AE74E2"/>
    <w:rsid w:val="00AF0A58"/>
    <w:rsid w:val="00AF0E9A"/>
    <w:rsid w:val="00AF1BFE"/>
    <w:rsid w:val="00AF36D0"/>
    <w:rsid w:val="00B01562"/>
    <w:rsid w:val="00B04601"/>
    <w:rsid w:val="00B04D2B"/>
    <w:rsid w:val="00B0673E"/>
    <w:rsid w:val="00B0726A"/>
    <w:rsid w:val="00B122C5"/>
    <w:rsid w:val="00B12AF8"/>
    <w:rsid w:val="00B158CA"/>
    <w:rsid w:val="00B15FD3"/>
    <w:rsid w:val="00B21008"/>
    <w:rsid w:val="00B214AA"/>
    <w:rsid w:val="00B24048"/>
    <w:rsid w:val="00B26B90"/>
    <w:rsid w:val="00B30525"/>
    <w:rsid w:val="00B307D3"/>
    <w:rsid w:val="00B30E66"/>
    <w:rsid w:val="00B310A8"/>
    <w:rsid w:val="00B41845"/>
    <w:rsid w:val="00B43E27"/>
    <w:rsid w:val="00B5071D"/>
    <w:rsid w:val="00B571D4"/>
    <w:rsid w:val="00B572B4"/>
    <w:rsid w:val="00B57B0A"/>
    <w:rsid w:val="00B63C35"/>
    <w:rsid w:val="00B718BE"/>
    <w:rsid w:val="00B77FFE"/>
    <w:rsid w:val="00B800D4"/>
    <w:rsid w:val="00B803BE"/>
    <w:rsid w:val="00B8213F"/>
    <w:rsid w:val="00B87D09"/>
    <w:rsid w:val="00B92140"/>
    <w:rsid w:val="00B9347F"/>
    <w:rsid w:val="00B93974"/>
    <w:rsid w:val="00B94182"/>
    <w:rsid w:val="00BA19A6"/>
    <w:rsid w:val="00BA1B71"/>
    <w:rsid w:val="00BA1D52"/>
    <w:rsid w:val="00BA2448"/>
    <w:rsid w:val="00BA6E7F"/>
    <w:rsid w:val="00BB020A"/>
    <w:rsid w:val="00BB5C61"/>
    <w:rsid w:val="00BB6035"/>
    <w:rsid w:val="00BB6874"/>
    <w:rsid w:val="00BB6B7D"/>
    <w:rsid w:val="00BC09AA"/>
    <w:rsid w:val="00BD723D"/>
    <w:rsid w:val="00BE1A9E"/>
    <w:rsid w:val="00BE5EBF"/>
    <w:rsid w:val="00BE74D0"/>
    <w:rsid w:val="00BF3E6D"/>
    <w:rsid w:val="00BF54FB"/>
    <w:rsid w:val="00C029EE"/>
    <w:rsid w:val="00C074B6"/>
    <w:rsid w:val="00C102E7"/>
    <w:rsid w:val="00C109FB"/>
    <w:rsid w:val="00C1324C"/>
    <w:rsid w:val="00C15384"/>
    <w:rsid w:val="00C16AC6"/>
    <w:rsid w:val="00C20D25"/>
    <w:rsid w:val="00C20F5D"/>
    <w:rsid w:val="00C22729"/>
    <w:rsid w:val="00C23FF1"/>
    <w:rsid w:val="00C27E38"/>
    <w:rsid w:val="00C30D41"/>
    <w:rsid w:val="00C31A25"/>
    <w:rsid w:val="00C34F06"/>
    <w:rsid w:val="00C4560C"/>
    <w:rsid w:val="00C45B2D"/>
    <w:rsid w:val="00C50A67"/>
    <w:rsid w:val="00C56166"/>
    <w:rsid w:val="00C80394"/>
    <w:rsid w:val="00C846F9"/>
    <w:rsid w:val="00C85CB0"/>
    <w:rsid w:val="00C864C6"/>
    <w:rsid w:val="00C92B21"/>
    <w:rsid w:val="00C964D2"/>
    <w:rsid w:val="00C96F80"/>
    <w:rsid w:val="00CA1DCA"/>
    <w:rsid w:val="00CA6A19"/>
    <w:rsid w:val="00CA74C5"/>
    <w:rsid w:val="00CC1F51"/>
    <w:rsid w:val="00CC201D"/>
    <w:rsid w:val="00CC24EA"/>
    <w:rsid w:val="00CE448C"/>
    <w:rsid w:val="00CE67EA"/>
    <w:rsid w:val="00CE6D5E"/>
    <w:rsid w:val="00CE7294"/>
    <w:rsid w:val="00CE7E4E"/>
    <w:rsid w:val="00CF11D3"/>
    <w:rsid w:val="00D01B0C"/>
    <w:rsid w:val="00D0484A"/>
    <w:rsid w:val="00D0512C"/>
    <w:rsid w:val="00D0727B"/>
    <w:rsid w:val="00D12137"/>
    <w:rsid w:val="00D12F59"/>
    <w:rsid w:val="00D14CB9"/>
    <w:rsid w:val="00D20B9F"/>
    <w:rsid w:val="00D3307C"/>
    <w:rsid w:val="00D44B56"/>
    <w:rsid w:val="00D571C8"/>
    <w:rsid w:val="00D63C7A"/>
    <w:rsid w:val="00D6491E"/>
    <w:rsid w:val="00D67D3A"/>
    <w:rsid w:val="00D7102B"/>
    <w:rsid w:val="00D71355"/>
    <w:rsid w:val="00D74C8C"/>
    <w:rsid w:val="00D75A23"/>
    <w:rsid w:val="00D809E4"/>
    <w:rsid w:val="00D822D4"/>
    <w:rsid w:val="00D82949"/>
    <w:rsid w:val="00D85DBB"/>
    <w:rsid w:val="00D9171A"/>
    <w:rsid w:val="00D91E34"/>
    <w:rsid w:val="00DA0897"/>
    <w:rsid w:val="00DA13FE"/>
    <w:rsid w:val="00DA4BEA"/>
    <w:rsid w:val="00DA4D53"/>
    <w:rsid w:val="00DA7B14"/>
    <w:rsid w:val="00DB1219"/>
    <w:rsid w:val="00DB26A7"/>
    <w:rsid w:val="00DB57E2"/>
    <w:rsid w:val="00DB684E"/>
    <w:rsid w:val="00DB6EFD"/>
    <w:rsid w:val="00DB7DA1"/>
    <w:rsid w:val="00DC6FC1"/>
    <w:rsid w:val="00DD227A"/>
    <w:rsid w:val="00DD3B6F"/>
    <w:rsid w:val="00DF0FD0"/>
    <w:rsid w:val="00DF28D2"/>
    <w:rsid w:val="00DF3FDA"/>
    <w:rsid w:val="00DF40C3"/>
    <w:rsid w:val="00DF5407"/>
    <w:rsid w:val="00E00299"/>
    <w:rsid w:val="00E06153"/>
    <w:rsid w:val="00E136D7"/>
    <w:rsid w:val="00E14311"/>
    <w:rsid w:val="00E208E2"/>
    <w:rsid w:val="00E21DA5"/>
    <w:rsid w:val="00E2490F"/>
    <w:rsid w:val="00E26681"/>
    <w:rsid w:val="00E30704"/>
    <w:rsid w:val="00E331F9"/>
    <w:rsid w:val="00E33957"/>
    <w:rsid w:val="00E361ED"/>
    <w:rsid w:val="00E40C94"/>
    <w:rsid w:val="00E44360"/>
    <w:rsid w:val="00E478FB"/>
    <w:rsid w:val="00E51254"/>
    <w:rsid w:val="00E51B79"/>
    <w:rsid w:val="00E5380F"/>
    <w:rsid w:val="00E565AE"/>
    <w:rsid w:val="00E575AA"/>
    <w:rsid w:val="00E577B7"/>
    <w:rsid w:val="00E6166F"/>
    <w:rsid w:val="00E76CAD"/>
    <w:rsid w:val="00E830C3"/>
    <w:rsid w:val="00E84685"/>
    <w:rsid w:val="00E87233"/>
    <w:rsid w:val="00E94B5F"/>
    <w:rsid w:val="00EA15CD"/>
    <w:rsid w:val="00EA279B"/>
    <w:rsid w:val="00EA4495"/>
    <w:rsid w:val="00EA61E9"/>
    <w:rsid w:val="00EA629C"/>
    <w:rsid w:val="00EB1AF9"/>
    <w:rsid w:val="00EC013E"/>
    <w:rsid w:val="00EC08AE"/>
    <w:rsid w:val="00EC3DCF"/>
    <w:rsid w:val="00ED0CCA"/>
    <w:rsid w:val="00ED2A08"/>
    <w:rsid w:val="00ED5088"/>
    <w:rsid w:val="00EE6D4E"/>
    <w:rsid w:val="00EF532C"/>
    <w:rsid w:val="00EF741C"/>
    <w:rsid w:val="00F05CE3"/>
    <w:rsid w:val="00F1395E"/>
    <w:rsid w:val="00F14FE9"/>
    <w:rsid w:val="00F15673"/>
    <w:rsid w:val="00F17524"/>
    <w:rsid w:val="00F20007"/>
    <w:rsid w:val="00F2071E"/>
    <w:rsid w:val="00F30CD8"/>
    <w:rsid w:val="00F323AB"/>
    <w:rsid w:val="00F431B3"/>
    <w:rsid w:val="00F556CC"/>
    <w:rsid w:val="00F6168B"/>
    <w:rsid w:val="00F6674E"/>
    <w:rsid w:val="00F671F4"/>
    <w:rsid w:val="00F83AC0"/>
    <w:rsid w:val="00F9469C"/>
    <w:rsid w:val="00F96F53"/>
    <w:rsid w:val="00FA1462"/>
    <w:rsid w:val="00FA402F"/>
    <w:rsid w:val="00FA5E24"/>
    <w:rsid w:val="00FB2362"/>
    <w:rsid w:val="00FB5934"/>
    <w:rsid w:val="00FC5DA1"/>
    <w:rsid w:val="00FC5DFD"/>
    <w:rsid w:val="00FC7898"/>
    <w:rsid w:val="00FD36BC"/>
    <w:rsid w:val="00FE0699"/>
    <w:rsid w:val="00FE4E1B"/>
    <w:rsid w:val="00FE4F48"/>
    <w:rsid w:val="00FF49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B10E7CA"/>
  <w15:docId w15:val="{E4642B9C-F71B-4B81-8A6E-D09C51280D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/>
    <w:lsdException w:name="heading 5" w:semiHidden="1" w:uiPriority="2" w:unhideWhenUsed="1"/>
    <w:lsdException w:name="heading 6" w:semiHidden="1" w:uiPriority="2" w:unhideWhenUsed="1"/>
    <w:lsdException w:name="heading 7" w:semiHidden="1" w:uiPriority="2" w:unhideWhenUsed="1"/>
    <w:lsdException w:name="heading 8" w:semiHidden="1" w:uiPriority="2" w:unhideWhenUsed="1"/>
    <w:lsdException w:name="heading 9" w:semiHidden="1" w:uiPriority="2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4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/>
    <w:lsdException w:name="Intense Quote" w:semiHidden="1" w:uiPriority="30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/>
    <w:lsdException w:name="Intense Emphasis" w:semiHidden="1" w:uiPriority="21" w:unhideWhenUsed="1"/>
    <w:lsdException w:name="Subtle Reference" w:semiHidden="1" w:uiPriority="31" w:unhideWhenUsed="1"/>
    <w:lsdException w:name="Intense Reference" w:semiHidden="1" w:uiPriority="32" w:unhideWhenUsed="1" w:qFormat="1"/>
    <w:lsdException w:name="Book Title" w:semiHidden="1" w:uiPriority="33" w:unhideWhenUsed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42509B"/>
    <w:pPr>
      <w:spacing w:line="360" w:lineRule="auto"/>
    </w:pPr>
    <w:rPr>
      <w:rFonts w:ascii="Rockwell" w:eastAsiaTheme="minorEastAsia" w:hAnsi="Rockwell"/>
      <w:szCs w:val="24"/>
    </w:rPr>
  </w:style>
  <w:style w:type="paragraph" w:styleId="Heading1">
    <w:name w:val="heading 1"/>
    <w:aliases w:val="LM Head 1"/>
    <w:basedOn w:val="Normal"/>
    <w:next w:val="Normal"/>
    <w:link w:val="Heading1Char"/>
    <w:qFormat/>
    <w:rsid w:val="003672F3"/>
    <w:pPr>
      <w:keepNext/>
      <w:numPr>
        <w:numId w:val="8"/>
      </w:numPr>
      <w:spacing w:after="40" w:line="276" w:lineRule="auto"/>
      <w:ind w:right="176"/>
      <w:jc w:val="both"/>
      <w:outlineLvl w:val="0"/>
    </w:pPr>
    <w:rPr>
      <w:rFonts w:eastAsia="SimSun" w:cs="Mangal"/>
      <w:b/>
      <w:bCs/>
      <w:color w:val="1E1E5B"/>
      <w:sz w:val="24"/>
    </w:rPr>
  </w:style>
  <w:style w:type="paragraph" w:styleId="Heading2">
    <w:name w:val="heading 2"/>
    <w:aliases w:val="LM Head2"/>
    <w:basedOn w:val="Normal"/>
    <w:next w:val="Normal"/>
    <w:link w:val="Heading2Char"/>
    <w:uiPriority w:val="9"/>
    <w:qFormat/>
    <w:rsid w:val="00A90934"/>
    <w:pPr>
      <w:keepNext/>
      <w:numPr>
        <w:ilvl w:val="1"/>
        <w:numId w:val="8"/>
      </w:numPr>
      <w:tabs>
        <w:tab w:val="clear" w:pos="1306"/>
        <w:tab w:val="num" w:pos="1022"/>
      </w:tabs>
      <w:spacing w:before="240" w:after="80" w:line="276" w:lineRule="auto"/>
      <w:ind w:left="454" w:right="176"/>
      <w:outlineLvl w:val="1"/>
    </w:pPr>
    <w:rPr>
      <w:rFonts w:eastAsia="SimSun" w:cs="Mangal"/>
      <w:b/>
      <w:bCs/>
      <w:color w:val="1E1E5B"/>
      <w:szCs w:val="20"/>
    </w:rPr>
  </w:style>
  <w:style w:type="paragraph" w:styleId="Heading3">
    <w:name w:val="heading 3"/>
    <w:aliases w:val="LM tags"/>
    <w:basedOn w:val="Normal"/>
    <w:next w:val="Normal"/>
    <w:link w:val="Heading3Char"/>
    <w:uiPriority w:val="9"/>
    <w:qFormat/>
    <w:rsid w:val="00421004"/>
    <w:pPr>
      <w:keepNext/>
      <w:numPr>
        <w:ilvl w:val="2"/>
        <w:numId w:val="8"/>
      </w:numPr>
      <w:spacing w:before="240" w:line="276" w:lineRule="auto"/>
      <w:ind w:right="176"/>
      <w:jc w:val="both"/>
      <w:outlineLvl w:val="2"/>
    </w:pPr>
    <w:rPr>
      <w:rFonts w:eastAsia="SimSun" w:cs="Mangal"/>
      <w:b/>
      <w:bCs/>
      <w:iCs/>
      <w:color w:val="1E1E5B"/>
      <w:sz w:val="22"/>
      <w:szCs w:val="22"/>
    </w:rPr>
  </w:style>
  <w:style w:type="paragraph" w:styleId="Heading4">
    <w:name w:val="heading 4"/>
    <w:basedOn w:val="Normal"/>
    <w:next w:val="Normal"/>
    <w:link w:val="Heading4Char"/>
    <w:rsid w:val="00B63C35"/>
    <w:pPr>
      <w:keepNext/>
      <w:tabs>
        <w:tab w:val="left" w:pos="589"/>
      </w:tabs>
      <w:spacing w:before="160" w:line="240" w:lineRule="auto"/>
      <w:ind w:right="176"/>
      <w:jc w:val="both"/>
      <w:outlineLvl w:val="3"/>
    </w:pPr>
    <w:rPr>
      <w:rFonts w:eastAsia="SimSun" w:cs="Times"/>
      <w:b/>
      <w:bCs/>
      <w:color w:val="001747" w:themeColor="background2" w:themeShade="BF"/>
      <w:sz w:val="24"/>
      <w:u w:val="single"/>
    </w:rPr>
  </w:style>
  <w:style w:type="paragraph" w:styleId="Heading5">
    <w:name w:val="heading 5"/>
    <w:basedOn w:val="Normal"/>
    <w:next w:val="Normal"/>
    <w:link w:val="Heading5Char"/>
    <w:uiPriority w:val="2"/>
    <w:semiHidden/>
    <w:unhideWhenUsed/>
    <w:rsid w:val="005A718F"/>
    <w:pPr>
      <w:keepNext/>
      <w:keepLines/>
      <w:spacing w:line="240" w:lineRule="atLeast"/>
      <w:ind w:left="1440"/>
      <w:outlineLvl w:val="4"/>
    </w:pPr>
    <w:rPr>
      <w:rFonts w:eastAsia="Times New Roman"/>
      <w:spacing w:val="-4"/>
      <w:kern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LM Head 1 Char"/>
    <w:link w:val="Heading1"/>
    <w:rsid w:val="003672F3"/>
    <w:rPr>
      <w:rFonts w:ascii="Rockwell" w:eastAsia="SimSun" w:hAnsi="Rockwell" w:cs="Mangal"/>
      <w:b/>
      <w:bCs/>
      <w:color w:val="1E1E5B"/>
      <w:sz w:val="24"/>
      <w:szCs w:val="24"/>
    </w:rPr>
  </w:style>
  <w:style w:type="paragraph" w:styleId="Title">
    <w:name w:val="Title"/>
    <w:basedOn w:val="Normal"/>
    <w:next w:val="Subtitle"/>
    <w:link w:val="TitleChar"/>
    <w:uiPriority w:val="10"/>
    <w:qFormat/>
    <w:rsid w:val="003F6B14"/>
    <w:pPr>
      <w:tabs>
        <w:tab w:val="left" w:pos="589"/>
      </w:tabs>
      <w:spacing w:before="240" w:after="60" w:line="276" w:lineRule="auto"/>
      <w:ind w:right="176"/>
      <w:jc w:val="center"/>
      <w:outlineLvl w:val="0"/>
    </w:pPr>
    <w:rPr>
      <w:rFonts w:eastAsia="Meiryo" w:cs="Mangal"/>
      <w:b/>
      <w:bCs/>
      <w:color w:val="002060"/>
      <w:kern w:val="28"/>
      <w:sz w:val="32"/>
      <w:szCs w:val="32"/>
    </w:rPr>
  </w:style>
  <w:style w:type="character" w:customStyle="1" w:styleId="TitleChar">
    <w:name w:val="Title Char"/>
    <w:link w:val="Title"/>
    <w:uiPriority w:val="10"/>
    <w:rsid w:val="003F6B14"/>
    <w:rPr>
      <w:rFonts w:ascii="Rockwell" w:eastAsia="Meiryo" w:hAnsi="Rockwell" w:cs="Mangal"/>
      <w:b/>
      <w:bCs/>
      <w:color w:val="002060"/>
      <w:kern w:val="28"/>
      <w:sz w:val="32"/>
      <w:szCs w:val="32"/>
    </w:rPr>
  </w:style>
  <w:style w:type="paragraph" w:styleId="Subtitle">
    <w:name w:val="Subtitle"/>
    <w:basedOn w:val="Normal"/>
    <w:link w:val="SubtitleChar"/>
    <w:uiPriority w:val="4"/>
    <w:rsid w:val="004B7E44"/>
    <w:pPr>
      <w:contextualSpacing/>
    </w:pPr>
    <w:rPr>
      <w:rFonts w:eastAsia="Times New Roman"/>
      <w:b/>
      <w:sz w:val="72"/>
    </w:rPr>
  </w:style>
  <w:style w:type="character" w:customStyle="1" w:styleId="SubtitleChar">
    <w:name w:val="Subtitle Char"/>
    <w:basedOn w:val="DefaultParagraphFont"/>
    <w:link w:val="Subtitle"/>
    <w:uiPriority w:val="4"/>
    <w:rsid w:val="004B7E44"/>
    <w:rPr>
      <w:rFonts w:eastAsia="Times New Roman" w:cs="Times New Roman"/>
      <w:color w:val="FFFFFF" w:themeColor="background1"/>
      <w:sz w:val="72"/>
      <w:szCs w:val="22"/>
    </w:rPr>
  </w:style>
  <w:style w:type="paragraph" w:styleId="NoSpacing">
    <w:name w:val="No Spacing"/>
    <w:uiPriority w:val="1"/>
    <w:unhideWhenUsed/>
    <w:rsid w:val="005A718F"/>
    <w:rPr>
      <w:spacing w:val="10"/>
    </w:rPr>
  </w:style>
  <w:style w:type="character" w:customStyle="1" w:styleId="Heading2Char">
    <w:name w:val="Heading 2 Char"/>
    <w:aliases w:val="LM Head2 Char"/>
    <w:link w:val="Heading2"/>
    <w:uiPriority w:val="9"/>
    <w:rsid w:val="00A90934"/>
    <w:rPr>
      <w:rFonts w:ascii="Rockwell" w:eastAsia="SimSun" w:hAnsi="Rockwell" w:cs="Mangal"/>
      <w:b/>
      <w:bCs/>
      <w:color w:val="1E1E5B"/>
    </w:rPr>
  </w:style>
  <w:style w:type="character" w:customStyle="1" w:styleId="Heading3Char">
    <w:name w:val="Heading 3 Char"/>
    <w:aliases w:val="LM tags Char"/>
    <w:link w:val="Heading3"/>
    <w:uiPriority w:val="9"/>
    <w:rsid w:val="00421004"/>
    <w:rPr>
      <w:rFonts w:ascii="Rockwell" w:eastAsia="SimSun" w:hAnsi="Rockwell" w:cs="Mangal"/>
      <w:b/>
      <w:bCs/>
      <w:iCs/>
      <w:color w:val="1E1E5B"/>
      <w:sz w:val="22"/>
      <w:szCs w:val="22"/>
    </w:rPr>
  </w:style>
  <w:style w:type="character" w:customStyle="1" w:styleId="Heading4Char">
    <w:name w:val="Heading 4 Char"/>
    <w:link w:val="Heading4"/>
    <w:rsid w:val="00B63C35"/>
    <w:rPr>
      <w:rFonts w:ascii="Rockwell" w:eastAsia="SimSun" w:hAnsi="Rockwell" w:cs="Times"/>
      <w:b/>
      <w:bCs/>
      <w:color w:val="001747" w:themeColor="background2" w:themeShade="BF"/>
      <w:sz w:val="24"/>
      <w:szCs w:val="24"/>
      <w:u w:val="single"/>
    </w:rPr>
  </w:style>
  <w:style w:type="paragraph" w:customStyle="1" w:styleId="Chapter">
    <w:name w:val="Chapter"/>
    <w:basedOn w:val="Normal"/>
    <w:uiPriority w:val="5"/>
    <w:unhideWhenUsed/>
    <w:rsid w:val="00E76CAD"/>
    <w:pPr>
      <w:spacing w:before="20"/>
    </w:pPr>
    <w:rPr>
      <w:rFonts w:asciiTheme="majorHAnsi" w:eastAsia="Times New Roman" w:hAnsiTheme="majorHAnsi"/>
      <w:caps/>
      <w:color w:val="595959" w:themeColor="text1" w:themeTint="A6"/>
      <w:szCs w:val="17"/>
    </w:rPr>
  </w:style>
  <w:style w:type="character" w:customStyle="1" w:styleId="Heading5Char">
    <w:name w:val="Heading 5 Char"/>
    <w:basedOn w:val="DefaultParagraphFont"/>
    <w:link w:val="Heading5"/>
    <w:uiPriority w:val="2"/>
    <w:semiHidden/>
    <w:rsid w:val="005A718F"/>
    <w:rPr>
      <w:rFonts w:eastAsia="Times New Roman" w:cs="Times New Roman"/>
      <w:spacing w:val="-4"/>
      <w:kern w:val="28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A718F"/>
    <w:pPr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A718F"/>
  </w:style>
  <w:style w:type="paragraph" w:styleId="Footer">
    <w:name w:val="footer"/>
    <w:basedOn w:val="Normal"/>
    <w:link w:val="FooterChar"/>
    <w:uiPriority w:val="99"/>
    <w:unhideWhenUsed/>
    <w:rsid w:val="005A718F"/>
    <w:pPr>
      <w:spacing w:line="240" w:lineRule="auto"/>
      <w:jc w:val="center"/>
    </w:pPr>
  </w:style>
  <w:style w:type="character" w:customStyle="1" w:styleId="FooterChar">
    <w:name w:val="Footer Char"/>
    <w:basedOn w:val="DefaultParagraphFont"/>
    <w:link w:val="Footer"/>
    <w:uiPriority w:val="99"/>
    <w:rsid w:val="005A718F"/>
  </w:style>
  <w:style w:type="character" w:styleId="PlaceholderText">
    <w:name w:val="Placeholder Text"/>
    <w:basedOn w:val="DefaultParagraphFont"/>
    <w:uiPriority w:val="99"/>
    <w:semiHidden/>
    <w:rsid w:val="00945900"/>
    <w:rPr>
      <w:color w:val="808080"/>
    </w:rPr>
  </w:style>
  <w:style w:type="paragraph" w:customStyle="1" w:styleId="CP">
    <w:name w:val="C&amp;P"/>
    <w:link w:val="CPChar"/>
    <w:rsid w:val="00F30CD8"/>
    <w:pPr>
      <w:pBdr>
        <w:left w:val="single" w:sz="36" w:space="6" w:color="C0C0C0"/>
      </w:pBdr>
      <w:tabs>
        <w:tab w:val="left" w:pos="567"/>
      </w:tabs>
      <w:spacing w:after="120"/>
      <w:ind w:left="567" w:hanging="423"/>
    </w:pPr>
    <w:rPr>
      <w:rFonts w:ascii="Courier New" w:hAnsi="Courier New"/>
      <w:i/>
      <w:color w:val="FF0000"/>
      <w:sz w:val="18"/>
      <w:szCs w:val="18"/>
    </w:rPr>
  </w:style>
  <w:style w:type="character" w:customStyle="1" w:styleId="CPChar">
    <w:name w:val="C&amp;P Char"/>
    <w:link w:val="CP"/>
    <w:rsid w:val="00F30CD8"/>
    <w:rPr>
      <w:rFonts w:ascii="Courier New" w:hAnsi="Courier New"/>
      <w:i/>
      <w:color w:val="FF0000"/>
      <w:sz w:val="18"/>
      <w:szCs w:val="18"/>
    </w:rPr>
  </w:style>
  <w:style w:type="paragraph" w:customStyle="1" w:styleId="YC4">
    <w:name w:val="YC 4"/>
    <w:basedOn w:val="Normal"/>
    <w:link w:val="YC4Char"/>
    <w:qFormat/>
    <w:rsid w:val="00421004"/>
    <w:pPr>
      <w:numPr>
        <w:numId w:val="1"/>
      </w:numPr>
      <w:pBdr>
        <w:top w:val="single" w:sz="12" w:space="1" w:color="1E753B" w:themeColor="accent4"/>
        <w:left w:val="single" w:sz="12" w:space="4" w:color="1E753B" w:themeColor="accent4"/>
        <w:bottom w:val="single" w:sz="12" w:space="1" w:color="1E753B" w:themeColor="accent4"/>
        <w:right w:val="single" w:sz="12" w:space="4" w:color="1E753B" w:themeColor="accent4"/>
      </w:pBdr>
      <w:tabs>
        <w:tab w:val="left" w:pos="567"/>
        <w:tab w:val="left" w:pos="1701"/>
      </w:tabs>
      <w:ind w:right="246"/>
      <w:jc w:val="both"/>
    </w:pPr>
    <w:rPr>
      <w:rFonts w:ascii="Abadi" w:eastAsia="Calibri" w:hAnsi="Abadi" w:cs="Times"/>
      <w:color w:val="000000"/>
      <w:szCs w:val="20"/>
    </w:rPr>
  </w:style>
  <w:style w:type="character" w:customStyle="1" w:styleId="YC4Char">
    <w:name w:val="YC 4 Char"/>
    <w:link w:val="YC4"/>
    <w:rsid w:val="00421004"/>
    <w:rPr>
      <w:rFonts w:ascii="Abadi" w:eastAsia="Calibri" w:hAnsi="Abadi" w:cs="Times"/>
      <w:color w:val="000000"/>
    </w:rPr>
  </w:style>
  <w:style w:type="paragraph" w:customStyle="1" w:styleId="YC3">
    <w:name w:val="YC 3"/>
    <w:basedOn w:val="Normal"/>
    <w:link w:val="YC3Char"/>
    <w:qFormat/>
    <w:rsid w:val="000312D5"/>
    <w:pPr>
      <w:numPr>
        <w:numId w:val="3"/>
      </w:numPr>
      <w:tabs>
        <w:tab w:val="left" w:pos="426"/>
      </w:tabs>
      <w:autoSpaceDE w:val="0"/>
      <w:autoSpaceDN w:val="0"/>
      <w:adjustRightInd w:val="0"/>
      <w:spacing w:line="264" w:lineRule="auto"/>
      <w:ind w:left="426" w:hanging="426"/>
    </w:pPr>
    <w:rPr>
      <w:rFonts w:eastAsia="Calibri" w:cs="Times"/>
      <w:color w:val="000000"/>
      <w:szCs w:val="20"/>
    </w:rPr>
  </w:style>
  <w:style w:type="character" w:customStyle="1" w:styleId="YC3Char">
    <w:name w:val="YC 3 Char"/>
    <w:link w:val="YC3"/>
    <w:rsid w:val="000312D5"/>
    <w:rPr>
      <w:rFonts w:ascii="Rockwell" w:eastAsia="Calibri" w:hAnsi="Rockwell" w:cs="Times"/>
      <w:color w:val="000000"/>
    </w:rPr>
  </w:style>
  <w:style w:type="paragraph" w:customStyle="1" w:styleId="Prop1">
    <w:name w:val="Prop1"/>
    <w:basedOn w:val="Normal"/>
    <w:rsid w:val="00F30CD8"/>
    <w:pPr>
      <w:tabs>
        <w:tab w:val="left" w:pos="425"/>
        <w:tab w:val="left" w:pos="589"/>
      </w:tabs>
      <w:spacing w:after="80" w:line="276" w:lineRule="auto"/>
      <w:ind w:right="176" w:firstLine="284"/>
      <w:jc w:val="both"/>
    </w:pPr>
    <w:rPr>
      <w:rFonts w:eastAsia="Arial Unicode MS"/>
      <w:bCs/>
      <w:color w:val="000000"/>
      <w:szCs w:val="20"/>
      <w:u w:color="000000"/>
    </w:rPr>
  </w:style>
  <w:style w:type="paragraph" w:customStyle="1" w:styleId="Prop2">
    <w:name w:val="Prop2"/>
    <w:basedOn w:val="Prop1"/>
    <w:rsid w:val="00F30CD8"/>
    <w:pPr>
      <w:ind w:firstLine="28"/>
    </w:pPr>
  </w:style>
  <w:style w:type="paragraph" w:customStyle="1" w:styleId="YC12">
    <w:name w:val="YC 1.2"/>
    <w:basedOn w:val="Normal"/>
    <w:link w:val="YC12Char"/>
    <w:qFormat/>
    <w:rsid w:val="00421004"/>
    <w:pPr>
      <w:spacing w:before="60" w:line="288" w:lineRule="auto"/>
    </w:pPr>
  </w:style>
  <w:style w:type="character" w:customStyle="1" w:styleId="YC12Char">
    <w:name w:val="YC 1.2 Char"/>
    <w:link w:val="YC12"/>
    <w:rsid w:val="00421004"/>
    <w:rPr>
      <w:rFonts w:ascii="Rockwell" w:eastAsiaTheme="minorEastAsia" w:hAnsi="Rockwell"/>
      <w:szCs w:val="24"/>
    </w:rPr>
  </w:style>
  <w:style w:type="paragraph" w:customStyle="1" w:styleId="YC7">
    <w:name w:val="YC 7"/>
    <w:basedOn w:val="Quote"/>
    <w:link w:val="YC7Char"/>
    <w:qFormat/>
    <w:rsid w:val="00421004"/>
    <w:pPr>
      <w:tabs>
        <w:tab w:val="left" w:pos="426"/>
        <w:tab w:val="left" w:pos="851"/>
        <w:tab w:val="left" w:pos="993"/>
      </w:tabs>
      <w:spacing w:before="0" w:after="120" w:line="276" w:lineRule="auto"/>
      <w:ind w:left="426" w:right="276" w:hanging="142"/>
      <w:jc w:val="both"/>
    </w:pPr>
    <w:rPr>
      <w:rFonts w:eastAsia="Calibri" w:cs="Times"/>
      <w:bCs/>
      <w:iCs w:val="0"/>
      <w:color w:val="000000"/>
      <w:sz w:val="19"/>
      <w:szCs w:val="19"/>
      <w:lang w:eastAsia="en-GB"/>
    </w:rPr>
  </w:style>
  <w:style w:type="character" w:customStyle="1" w:styleId="YC7Char">
    <w:name w:val="YC 7 Char"/>
    <w:link w:val="YC7"/>
    <w:rsid w:val="00421004"/>
    <w:rPr>
      <w:rFonts w:ascii="Rockwell" w:eastAsia="Calibri" w:hAnsi="Rockwell" w:cs="Times"/>
      <w:bCs/>
      <w:i/>
      <w:color w:val="000000"/>
      <w:sz w:val="19"/>
      <w:szCs w:val="19"/>
      <w:lang w:eastAsia="en-GB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rsid w:val="00F30CD8"/>
    <w:pPr>
      <w:spacing w:before="200" w:after="160"/>
      <w:ind w:left="8866" w:right="864" w:hanging="3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F30CD8"/>
    <w:rPr>
      <w:rFonts w:ascii="Rockwell" w:eastAsiaTheme="minorEastAsia" w:hAnsi="Rockwell"/>
      <w:i/>
      <w:iCs/>
      <w:color w:val="404040" w:themeColor="text1" w:themeTint="BF"/>
      <w:szCs w:val="24"/>
    </w:rPr>
  </w:style>
  <w:style w:type="paragraph" w:customStyle="1" w:styleId="propH1">
    <w:name w:val="prop H1"/>
    <w:basedOn w:val="Normal"/>
    <w:link w:val="propH1Char"/>
    <w:rsid w:val="00F30CD8"/>
    <w:pPr>
      <w:tabs>
        <w:tab w:val="left" w:pos="425"/>
      </w:tabs>
      <w:autoSpaceDE w:val="0"/>
      <w:autoSpaceDN w:val="0"/>
      <w:adjustRightInd w:val="0"/>
      <w:spacing w:before="240" w:after="120" w:line="240" w:lineRule="auto"/>
      <w:jc w:val="both"/>
    </w:pPr>
    <w:rPr>
      <w:rFonts w:eastAsia="Calibri" w:cs="Calibri"/>
      <w:b/>
      <w:bCs/>
      <w:color w:val="2D2D88"/>
      <w:szCs w:val="22"/>
      <w:lang w:val="en-US"/>
    </w:rPr>
  </w:style>
  <w:style w:type="character" w:customStyle="1" w:styleId="propH1Char">
    <w:name w:val="prop H1 Char"/>
    <w:link w:val="propH1"/>
    <w:rsid w:val="00F30CD8"/>
    <w:rPr>
      <w:rFonts w:ascii="Rockwell" w:eastAsia="Calibri" w:hAnsi="Rockwell" w:cs="Calibri"/>
      <w:b/>
      <w:bCs/>
      <w:color w:val="2D2D88"/>
      <w:szCs w:val="22"/>
      <w:lang w:val="en-US"/>
    </w:rPr>
  </w:style>
  <w:style w:type="paragraph" w:customStyle="1" w:styleId="YC22">
    <w:name w:val="YC 2.2"/>
    <w:basedOn w:val="Normal"/>
    <w:link w:val="YC22Char"/>
    <w:qFormat/>
    <w:rsid w:val="00421004"/>
    <w:pPr>
      <w:tabs>
        <w:tab w:val="left" w:pos="567"/>
      </w:tabs>
      <w:autoSpaceDE w:val="0"/>
      <w:autoSpaceDN w:val="0"/>
      <w:adjustRightInd w:val="0"/>
      <w:spacing w:line="288" w:lineRule="auto"/>
      <w:jc w:val="both"/>
    </w:pPr>
    <w:rPr>
      <w:rFonts w:eastAsia="Calibri" w:cs="Times"/>
      <w:b/>
      <w:color w:val="000000"/>
      <w:sz w:val="19"/>
      <w:szCs w:val="19"/>
    </w:rPr>
  </w:style>
  <w:style w:type="character" w:customStyle="1" w:styleId="YC22Char">
    <w:name w:val="YC 2.2 Char"/>
    <w:link w:val="YC22"/>
    <w:rsid w:val="00421004"/>
    <w:rPr>
      <w:rFonts w:ascii="Rockwell" w:eastAsia="Calibri" w:hAnsi="Rockwell" w:cs="Times"/>
      <w:b/>
      <w:color w:val="000000"/>
      <w:sz w:val="19"/>
      <w:szCs w:val="19"/>
    </w:rPr>
  </w:style>
  <w:style w:type="paragraph" w:customStyle="1" w:styleId="Prop3">
    <w:name w:val="Prop3"/>
    <w:basedOn w:val="Normal"/>
    <w:link w:val="Prop3Char"/>
    <w:rsid w:val="00F30CD8"/>
    <w:pPr>
      <w:tabs>
        <w:tab w:val="left" w:pos="425"/>
      </w:tabs>
      <w:autoSpaceDE w:val="0"/>
      <w:autoSpaceDN w:val="0"/>
      <w:adjustRightInd w:val="0"/>
      <w:spacing w:line="240" w:lineRule="auto"/>
      <w:jc w:val="both"/>
    </w:pPr>
    <w:rPr>
      <w:rFonts w:eastAsia="Calibri" w:cs="Calibri"/>
      <w:bCs/>
      <w:i/>
      <w:color w:val="177288"/>
      <w:sz w:val="18"/>
      <w:szCs w:val="18"/>
    </w:rPr>
  </w:style>
  <w:style w:type="character" w:customStyle="1" w:styleId="Prop3Char">
    <w:name w:val="Prop3 Char"/>
    <w:link w:val="Prop3"/>
    <w:rsid w:val="00F30CD8"/>
    <w:rPr>
      <w:rFonts w:ascii="Rockwell" w:eastAsia="Calibri" w:hAnsi="Rockwell" w:cs="Calibri"/>
      <w:bCs/>
      <w:i/>
      <w:color w:val="177288"/>
      <w:sz w:val="18"/>
      <w:szCs w:val="18"/>
    </w:rPr>
  </w:style>
  <w:style w:type="paragraph" w:customStyle="1" w:styleId="YCT19">
    <w:name w:val="YC T19"/>
    <w:basedOn w:val="YC22"/>
    <w:link w:val="YCT19Char"/>
    <w:qFormat/>
    <w:rsid w:val="00421004"/>
    <w:pPr>
      <w:tabs>
        <w:tab w:val="clear" w:pos="567"/>
        <w:tab w:val="left" w:pos="284"/>
      </w:tabs>
      <w:spacing w:after="60" w:line="240" w:lineRule="auto"/>
      <w:contextualSpacing/>
      <w:jc w:val="left"/>
    </w:pPr>
    <w:rPr>
      <w:b w:val="0"/>
      <w:bCs/>
      <w:sz w:val="18"/>
      <w:szCs w:val="18"/>
    </w:rPr>
  </w:style>
  <w:style w:type="character" w:customStyle="1" w:styleId="YCT19Char">
    <w:name w:val="YC T19 Char"/>
    <w:link w:val="YCT19"/>
    <w:rsid w:val="00421004"/>
    <w:rPr>
      <w:rFonts w:ascii="Rockwell" w:eastAsia="Calibri" w:hAnsi="Rockwell" w:cs="Times"/>
      <w:bCs/>
      <w:color w:val="000000"/>
      <w:sz w:val="18"/>
      <w:szCs w:val="18"/>
    </w:rPr>
  </w:style>
  <w:style w:type="paragraph" w:customStyle="1" w:styleId="YC9">
    <w:name w:val="YC 9"/>
    <w:basedOn w:val="Normal"/>
    <w:link w:val="YC9Char"/>
    <w:qFormat/>
    <w:rsid w:val="00421004"/>
    <w:pPr>
      <w:tabs>
        <w:tab w:val="left" w:pos="357"/>
        <w:tab w:val="left" w:pos="397"/>
        <w:tab w:val="left" w:pos="426"/>
        <w:tab w:val="left" w:pos="709"/>
      </w:tabs>
      <w:spacing w:after="120" w:line="240" w:lineRule="auto"/>
      <w:ind w:left="567" w:right="281"/>
      <w:jc w:val="both"/>
    </w:pPr>
    <w:rPr>
      <w:rFonts w:eastAsia="Calibri" w:cs="Times"/>
      <w:i/>
      <w:iCs/>
      <w:color w:val="1E1E5B"/>
      <w:lang w:eastAsia="zh-CN"/>
    </w:rPr>
  </w:style>
  <w:style w:type="character" w:customStyle="1" w:styleId="YC9Char">
    <w:name w:val="YC 9 Char"/>
    <w:link w:val="YC9"/>
    <w:rsid w:val="00421004"/>
    <w:rPr>
      <w:rFonts w:ascii="Rockwell" w:eastAsia="Calibri" w:hAnsi="Rockwell" w:cs="Times"/>
      <w:i/>
      <w:iCs/>
      <w:color w:val="1E1E5B"/>
      <w:szCs w:val="24"/>
      <w:lang w:eastAsia="zh-CN"/>
    </w:rPr>
  </w:style>
  <w:style w:type="paragraph" w:customStyle="1" w:styleId="BBverbQ">
    <w:name w:val="BB verbQ"/>
    <w:basedOn w:val="YC7"/>
    <w:link w:val="BBverbQChar"/>
    <w:rsid w:val="00F30CD8"/>
    <w:rPr>
      <w:color w:val="1E1E5B"/>
    </w:rPr>
  </w:style>
  <w:style w:type="character" w:customStyle="1" w:styleId="BBverbQChar">
    <w:name w:val="BB verbQ Char"/>
    <w:link w:val="BBverbQ"/>
    <w:rsid w:val="00F30CD8"/>
    <w:rPr>
      <w:rFonts w:ascii="Rockwell" w:eastAsia="Calibri" w:hAnsi="Rockwell" w:cs="Times"/>
      <w:bCs/>
      <w:i/>
      <w:color w:val="1E1E5B"/>
      <w:sz w:val="19"/>
      <w:szCs w:val="19"/>
      <w:lang w:eastAsia="en-GB"/>
    </w:rPr>
  </w:style>
  <w:style w:type="paragraph" w:customStyle="1" w:styleId="BBVTab">
    <w:name w:val="BBVTab"/>
    <w:basedOn w:val="BBverbQ"/>
    <w:link w:val="BBVTabChar"/>
    <w:rsid w:val="00F30CD8"/>
    <w:pPr>
      <w:tabs>
        <w:tab w:val="clear" w:pos="426"/>
        <w:tab w:val="left" w:pos="116"/>
      </w:tabs>
      <w:spacing w:after="0" w:line="240" w:lineRule="auto"/>
      <w:ind w:left="116" w:hanging="116"/>
      <w:jc w:val="left"/>
    </w:pPr>
    <w:rPr>
      <w:sz w:val="18"/>
      <w:szCs w:val="18"/>
    </w:rPr>
  </w:style>
  <w:style w:type="character" w:customStyle="1" w:styleId="BBVTabChar">
    <w:name w:val="BBVTab Char"/>
    <w:link w:val="BBVTab"/>
    <w:rsid w:val="00F30CD8"/>
    <w:rPr>
      <w:rFonts w:ascii="Rockwell" w:eastAsia="Calibri" w:hAnsi="Rockwell" w:cs="Times"/>
      <w:bCs/>
      <w:i/>
      <w:color w:val="1E1E5B"/>
      <w:sz w:val="18"/>
      <w:szCs w:val="18"/>
      <w:lang w:eastAsia="en-GB"/>
    </w:rPr>
  </w:style>
  <w:style w:type="paragraph" w:customStyle="1" w:styleId="YCT8">
    <w:name w:val="YC T8"/>
    <w:basedOn w:val="YC12"/>
    <w:link w:val="YCT8Char"/>
    <w:qFormat/>
    <w:rsid w:val="00421004"/>
    <w:pPr>
      <w:spacing w:line="240" w:lineRule="auto"/>
      <w:jc w:val="center"/>
    </w:pPr>
    <w:rPr>
      <w:sz w:val="16"/>
      <w:szCs w:val="16"/>
    </w:rPr>
  </w:style>
  <w:style w:type="character" w:customStyle="1" w:styleId="YCT8Char">
    <w:name w:val="YC T8 Char"/>
    <w:link w:val="YCT8"/>
    <w:rsid w:val="00421004"/>
    <w:rPr>
      <w:rFonts w:ascii="Rockwell" w:eastAsiaTheme="minorEastAsia" w:hAnsi="Rockwell"/>
      <w:sz w:val="16"/>
      <w:szCs w:val="16"/>
    </w:rPr>
  </w:style>
  <w:style w:type="paragraph" w:customStyle="1" w:styleId="Trans1">
    <w:name w:val="Trans1"/>
    <w:basedOn w:val="Normal"/>
    <w:link w:val="Trans1Char"/>
    <w:rsid w:val="00F30CD8"/>
    <w:pPr>
      <w:tabs>
        <w:tab w:val="left" w:pos="2268"/>
      </w:tabs>
      <w:spacing w:line="276" w:lineRule="auto"/>
      <w:ind w:left="2268" w:hanging="2268"/>
    </w:pPr>
    <w:rPr>
      <w:rFonts w:eastAsia="Times New Roman" w:cs="Arial"/>
    </w:rPr>
  </w:style>
  <w:style w:type="character" w:customStyle="1" w:styleId="Trans1Char">
    <w:name w:val="Trans1 Char"/>
    <w:link w:val="Trans1"/>
    <w:rsid w:val="00F30CD8"/>
    <w:rPr>
      <w:rFonts w:ascii="Rockwell" w:hAnsi="Rockwell" w:cs="Arial"/>
      <w:szCs w:val="24"/>
    </w:rPr>
  </w:style>
  <w:style w:type="paragraph" w:customStyle="1" w:styleId="Trans2">
    <w:name w:val="Trans2"/>
    <w:basedOn w:val="Prop3"/>
    <w:link w:val="Trans2Char"/>
    <w:rsid w:val="00F30CD8"/>
    <w:pPr>
      <w:tabs>
        <w:tab w:val="clear" w:pos="425"/>
        <w:tab w:val="left" w:pos="2268"/>
      </w:tabs>
      <w:ind w:left="2268" w:hanging="2268"/>
    </w:pPr>
  </w:style>
  <w:style w:type="character" w:customStyle="1" w:styleId="Trans2Char">
    <w:name w:val="Trans2 Char"/>
    <w:link w:val="Trans2"/>
    <w:rsid w:val="00F30CD8"/>
    <w:rPr>
      <w:rFonts w:ascii="Rockwell" w:eastAsia="Calibri" w:hAnsi="Rockwell" w:cs="Calibri"/>
      <w:bCs/>
      <w:i/>
      <w:color w:val="177288"/>
      <w:sz w:val="18"/>
      <w:szCs w:val="18"/>
    </w:rPr>
  </w:style>
  <w:style w:type="paragraph" w:styleId="Caption">
    <w:name w:val="caption"/>
    <w:basedOn w:val="Normal"/>
    <w:next w:val="BodyText"/>
    <w:link w:val="CaptionChar"/>
    <w:unhideWhenUsed/>
    <w:qFormat/>
    <w:rsid w:val="00421004"/>
    <w:pPr>
      <w:keepNext/>
      <w:tabs>
        <w:tab w:val="left" w:pos="1276"/>
      </w:tabs>
      <w:spacing w:before="240" w:line="240" w:lineRule="auto"/>
      <w:ind w:left="1276" w:right="176" w:hanging="1276"/>
      <w:jc w:val="both"/>
    </w:pPr>
    <w:rPr>
      <w:rFonts w:eastAsia="Times New Roman"/>
      <w:b/>
      <w:color w:val="1E1E5B"/>
      <w:szCs w:val="20"/>
    </w:rPr>
  </w:style>
  <w:style w:type="character" w:customStyle="1" w:styleId="CaptionChar">
    <w:name w:val="Caption Char"/>
    <w:link w:val="Caption"/>
    <w:rsid w:val="00421004"/>
    <w:rPr>
      <w:rFonts w:ascii="Rockwell" w:hAnsi="Rockwell"/>
      <w:b/>
      <w:color w:val="1E1E5B"/>
    </w:rPr>
  </w:style>
  <w:style w:type="paragraph" w:styleId="BodyText">
    <w:name w:val="Body Text"/>
    <w:basedOn w:val="Normal"/>
    <w:link w:val="BodyTextChar"/>
    <w:uiPriority w:val="99"/>
    <w:semiHidden/>
    <w:unhideWhenUsed/>
    <w:rsid w:val="00F30CD8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F30CD8"/>
    <w:rPr>
      <w:rFonts w:ascii="Rockwell" w:eastAsiaTheme="minorEastAsia" w:hAnsi="Rockwell"/>
      <w:szCs w:val="24"/>
    </w:rPr>
  </w:style>
  <w:style w:type="paragraph" w:styleId="TOCHeading">
    <w:name w:val="TOC Heading"/>
    <w:basedOn w:val="Title"/>
    <w:next w:val="Normal"/>
    <w:uiPriority w:val="39"/>
    <w:unhideWhenUsed/>
    <w:qFormat/>
    <w:rsid w:val="00421004"/>
  </w:style>
  <w:style w:type="paragraph" w:styleId="ListParagraph">
    <w:name w:val="List Paragraph"/>
    <w:basedOn w:val="Normal"/>
    <w:link w:val="ListParagraphChar"/>
    <w:uiPriority w:val="34"/>
    <w:unhideWhenUsed/>
    <w:qFormat/>
    <w:rsid w:val="00421004"/>
    <w:pPr>
      <w:ind w:left="720"/>
      <w:contextualSpacing/>
    </w:pPr>
  </w:style>
  <w:style w:type="paragraph" w:styleId="BodyText3">
    <w:name w:val="Body Text 3"/>
    <w:basedOn w:val="Normal"/>
    <w:link w:val="BodyText3Char"/>
    <w:uiPriority w:val="99"/>
    <w:semiHidden/>
    <w:unhideWhenUsed/>
    <w:rsid w:val="00A31436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A31436"/>
    <w:rPr>
      <w:rFonts w:ascii="Rockwell" w:eastAsiaTheme="minorEastAsia" w:hAnsi="Rockwell"/>
      <w:sz w:val="16"/>
      <w:szCs w:val="16"/>
    </w:rPr>
  </w:style>
  <w:style w:type="character" w:styleId="Hyperlink">
    <w:name w:val="Hyperlink"/>
    <w:uiPriority w:val="99"/>
    <w:rsid w:val="004B621A"/>
    <w:rPr>
      <w:noProof/>
      <w:color w:val="0000FF"/>
      <w:sz w:val="18"/>
      <w:szCs w:val="18"/>
      <w:u w:val="single"/>
    </w:rPr>
  </w:style>
  <w:style w:type="paragraph" w:customStyle="1" w:styleId="YC11">
    <w:name w:val="YC 1.1"/>
    <w:basedOn w:val="YC12"/>
    <w:link w:val="YC11Char"/>
    <w:qFormat/>
    <w:rsid w:val="00421004"/>
    <w:pPr>
      <w:spacing w:after="120" w:line="240" w:lineRule="auto"/>
    </w:pPr>
    <w:rPr>
      <w:lang w:val="en"/>
    </w:rPr>
  </w:style>
  <w:style w:type="paragraph" w:customStyle="1" w:styleId="answers">
    <w:name w:val="answers"/>
    <w:basedOn w:val="Normal"/>
    <w:link w:val="answersChar"/>
    <w:rsid w:val="00B63C35"/>
    <w:pPr>
      <w:spacing w:after="40" w:line="259" w:lineRule="auto"/>
    </w:pPr>
    <w:rPr>
      <w:rFonts w:asciiTheme="minorHAnsi" w:eastAsia="Arial" w:hAnsiTheme="minorHAnsi" w:cstheme="minorHAnsi"/>
      <w:color w:val="990000" w:themeColor="accent1"/>
      <w:sz w:val="22"/>
      <w:szCs w:val="22"/>
      <w:lang w:eastAsia="en-GB" w:bidi="mr-IN"/>
    </w:rPr>
  </w:style>
  <w:style w:type="character" w:customStyle="1" w:styleId="YC11Char">
    <w:name w:val="YC 1.1 Char"/>
    <w:basedOn w:val="YC12Char"/>
    <w:link w:val="YC11"/>
    <w:rsid w:val="00421004"/>
    <w:rPr>
      <w:rFonts w:ascii="Rockwell" w:eastAsiaTheme="minorEastAsia" w:hAnsi="Rockwell"/>
      <w:szCs w:val="24"/>
      <w:lang w:val="en"/>
    </w:rPr>
  </w:style>
  <w:style w:type="character" w:customStyle="1" w:styleId="answersChar">
    <w:name w:val="answers Char"/>
    <w:basedOn w:val="DefaultParagraphFont"/>
    <w:link w:val="answers"/>
    <w:rsid w:val="00B63C35"/>
    <w:rPr>
      <w:rFonts w:asciiTheme="minorHAnsi" w:eastAsia="Arial" w:hAnsiTheme="minorHAnsi" w:cstheme="minorHAnsi"/>
      <w:color w:val="990000" w:themeColor="accent1"/>
      <w:sz w:val="22"/>
      <w:szCs w:val="22"/>
      <w:lang w:eastAsia="en-GB" w:bidi="mr-IN"/>
    </w:rPr>
  </w:style>
  <w:style w:type="paragraph" w:styleId="TOC1">
    <w:name w:val="toc 1"/>
    <w:basedOn w:val="Normal"/>
    <w:next w:val="Normal"/>
    <w:autoRedefine/>
    <w:uiPriority w:val="39"/>
    <w:unhideWhenUsed/>
    <w:rsid w:val="00007D63"/>
    <w:pPr>
      <w:tabs>
        <w:tab w:val="left" w:pos="426"/>
        <w:tab w:val="right" w:leader="dot" w:pos="9592"/>
      </w:tabs>
      <w:spacing w:before="120"/>
    </w:pPr>
    <w:rPr>
      <w:rFonts w:eastAsia="Times New Roman"/>
      <w:b/>
      <w:bCs/>
      <w:sz w:val="17"/>
      <w:szCs w:val="17"/>
    </w:rPr>
  </w:style>
  <w:style w:type="paragraph" w:styleId="TOC2">
    <w:name w:val="toc 2"/>
    <w:basedOn w:val="Normal"/>
    <w:next w:val="Normal"/>
    <w:autoRedefine/>
    <w:uiPriority w:val="39"/>
    <w:unhideWhenUsed/>
    <w:rsid w:val="004B621A"/>
    <w:pPr>
      <w:tabs>
        <w:tab w:val="left" w:pos="851"/>
        <w:tab w:val="right" w:leader="dot" w:pos="9592"/>
      </w:tabs>
      <w:spacing w:line="276" w:lineRule="auto"/>
      <w:ind w:left="426"/>
    </w:pPr>
    <w:rPr>
      <w:sz w:val="18"/>
      <w:szCs w:val="18"/>
    </w:rPr>
  </w:style>
  <w:style w:type="table" w:styleId="TableGrid">
    <w:name w:val="Table Grid"/>
    <w:basedOn w:val="TableNormal"/>
    <w:uiPriority w:val="39"/>
    <w:rsid w:val="00776C2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YC2">
    <w:name w:val="YC 2"/>
    <w:basedOn w:val="propH1"/>
    <w:link w:val="YC2Char"/>
    <w:qFormat/>
    <w:rsid w:val="004D6CB8"/>
    <w:pPr>
      <w:spacing w:before="160" w:after="0"/>
    </w:pPr>
    <w:rPr>
      <w:color w:val="001747" w:themeColor="background2" w:themeShade="BF"/>
      <w:sz w:val="22"/>
    </w:rPr>
  </w:style>
  <w:style w:type="paragraph" w:styleId="TOC3">
    <w:name w:val="toc 3"/>
    <w:basedOn w:val="TOC2"/>
    <w:next w:val="Normal"/>
    <w:autoRedefine/>
    <w:uiPriority w:val="39"/>
    <w:unhideWhenUsed/>
    <w:rsid w:val="00EA15CD"/>
  </w:style>
  <w:style w:type="character" w:customStyle="1" w:styleId="YC2Char">
    <w:name w:val="YC 2 Char"/>
    <w:basedOn w:val="propH1Char"/>
    <w:link w:val="YC2"/>
    <w:rsid w:val="004D6CB8"/>
    <w:rPr>
      <w:rFonts w:ascii="Rockwell" w:eastAsia="Calibri" w:hAnsi="Rockwell" w:cs="Calibri"/>
      <w:b/>
      <w:bCs/>
      <w:color w:val="001747" w:themeColor="background2" w:themeShade="BF"/>
      <w:sz w:val="22"/>
      <w:szCs w:val="22"/>
      <w:lang w:val="en-US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B77FFE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B77FFE"/>
    <w:rPr>
      <w:rFonts w:ascii="Rockwell" w:eastAsiaTheme="minorEastAsia" w:hAnsi="Rockwell"/>
      <w:szCs w:val="24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B77FFE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B77FFE"/>
    <w:rPr>
      <w:rFonts w:ascii="Rockwell" w:eastAsiaTheme="minorEastAsia" w:hAnsi="Rockwell"/>
      <w:szCs w:val="24"/>
    </w:rPr>
  </w:style>
  <w:style w:type="character" w:styleId="UnresolvedMention">
    <w:name w:val="Unresolved Mention"/>
    <w:uiPriority w:val="99"/>
    <w:semiHidden/>
    <w:unhideWhenUsed/>
    <w:rsid w:val="00B77FFE"/>
    <w:rPr>
      <w:color w:val="605E5C"/>
      <w:shd w:val="clear" w:color="auto" w:fill="E1DFDD"/>
    </w:rPr>
  </w:style>
  <w:style w:type="paragraph" w:customStyle="1" w:styleId="BB21">
    <w:name w:val="BB 21"/>
    <w:basedOn w:val="answers"/>
    <w:link w:val="BB21Char"/>
    <w:rsid w:val="00912244"/>
    <w:pPr>
      <w:pBdr>
        <w:top w:val="thickThinSmallGap" w:sz="12" w:space="0" w:color="1E753B" w:themeColor="accent4" w:shadow="1"/>
        <w:left w:val="thickThinSmallGap" w:sz="12" w:space="0" w:color="1E753B" w:themeColor="accent4" w:shadow="1"/>
        <w:bottom w:val="thickThinSmallGap" w:sz="12" w:space="0" w:color="1E753B" w:themeColor="accent4" w:shadow="1"/>
        <w:right w:val="thickThinSmallGap" w:sz="12" w:space="0" w:color="1E753B" w:themeColor="accent4" w:shadow="1"/>
      </w:pBdr>
      <w:spacing w:before="60" w:after="60"/>
      <w:ind w:left="567" w:right="527"/>
    </w:pPr>
    <w:rPr>
      <w:rFonts w:ascii="Abadi" w:hAnsi="Abadi"/>
      <w:color w:val="000000" w:themeColor="text1"/>
      <w:sz w:val="18"/>
      <w:szCs w:val="18"/>
    </w:rPr>
  </w:style>
  <w:style w:type="character" w:customStyle="1" w:styleId="BB21Char">
    <w:name w:val="BB 21 Char"/>
    <w:basedOn w:val="answersChar"/>
    <w:link w:val="BB21"/>
    <w:rsid w:val="00912244"/>
    <w:rPr>
      <w:rFonts w:ascii="Abadi" w:eastAsia="Arial" w:hAnsi="Abadi" w:cstheme="minorHAnsi"/>
      <w:color w:val="000000" w:themeColor="text1"/>
      <w:sz w:val="18"/>
      <w:szCs w:val="18"/>
      <w:lang w:eastAsia="en-GB" w:bidi="mr-IN"/>
    </w:rPr>
  </w:style>
  <w:style w:type="paragraph" w:customStyle="1" w:styleId="YC25">
    <w:name w:val="YC 25"/>
    <w:basedOn w:val="Normal"/>
    <w:link w:val="YC25Char"/>
    <w:qFormat/>
    <w:rsid w:val="004D6CB8"/>
    <w:pPr>
      <w:spacing w:before="60" w:after="60" w:line="240" w:lineRule="auto"/>
      <w:jc w:val="center"/>
    </w:pPr>
    <w:rPr>
      <w:rFonts w:eastAsia="SimSun"/>
      <w:b/>
      <w:bCs/>
      <w:color w:val="1E753B" w:themeColor="accent4"/>
      <w:lang w:val="en" w:eastAsia="en-GB" w:bidi="mr-IN"/>
    </w:rPr>
  </w:style>
  <w:style w:type="character" w:customStyle="1" w:styleId="YC25Char">
    <w:name w:val="YC 25 Char"/>
    <w:link w:val="YC25"/>
    <w:rsid w:val="004D6CB8"/>
    <w:rPr>
      <w:rFonts w:ascii="Rockwell" w:eastAsia="SimSun" w:hAnsi="Rockwell"/>
      <w:b/>
      <w:bCs/>
      <w:color w:val="1E753B" w:themeColor="accent4"/>
      <w:szCs w:val="24"/>
      <w:lang w:val="en" w:eastAsia="en-GB" w:bidi="mr-IN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6D4DD0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6D4DD0"/>
    <w:rPr>
      <w:rFonts w:ascii="Rockwell" w:eastAsiaTheme="minorEastAsia" w:hAnsi="Rockwell"/>
      <w:sz w:val="16"/>
      <w:szCs w:val="16"/>
    </w:rPr>
  </w:style>
  <w:style w:type="character" w:customStyle="1" w:styleId="page-title-wrap">
    <w:name w:val="page-title-wrap"/>
    <w:basedOn w:val="DefaultParagraphFont"/>
    <w:rsid w:val="003073DB"/>
  </w:style>
  <w:style w:type="character" w:styleId="Strong">
    <w:name w:val="Strong"/>
    <w:basedOn w:val="DefaultParagraphFont"/>
    <w:uiPriority w:val="22"/>
    <w:qFormat/>
    <w:rsid w:val="00421004"/>
    <w:rPr>
      <w:b/>
      <w:bCs/>
    </w:rPr>
  </w:style>
  <w:style w:type="paragraph" w:customStyle="1" w:styleId="YC15">
    <w:name w:val="YC 1.5"/>
    <w:basedOn w:val="Normal"/>
    <w:link w:val="YC15Char"/>
    <w:rsid w:val="002D0002"/>
    <w:pPr>
      <w:spacing w:after="120"/>
    </w:pPr>
    <w:rPr>
      <w:rFonts w:eastAsia="Times New Roman"/>
      <w:lang w:val="en" w:eastAsia="en-GB" w:bidi="mr-IN"/>
    </w:rPr>
  </w:style>
  <w:style w:type="paragraph" w:customStyle="1" w:styleId="YCT53">
    <w:name w:val="YC T53"/>
    <w:basedOn w:val="Normal"/>
    <w:link w:val="YCT53Char"/>
    <w:rsid w:val="008B434E"/>
    <w:pPr>
      <w:spacing w:line="216" w:lineRule="auto"/>
    </w:pPr>
    <w:rPr>
      <w:rFonts w:eastAsia="Times New Roman"/>
      <w:sz w:val="16"/>
      <w:szCs w:val="16"/>
      <w:lang w:eastAsia="en-GB" w:bidi="mr-IN"/>
    </w:rPr>
  </w:style>
  <w:style w:type="character" w:customStyle="1" w:styleId="YC15Char">
    <w:name w:val="YC 1.5 Char"/>
    <w:link w:val="YC15"/>
    <w:rsid w:val="002D0002"/>
    <w:rPr>
      <w:rFonts w:ascii="Rockwell" w:hAnsi="Rockwell"/>
      <w:szCs w:val="24"/>
      <w:lang w:val="en" w:eastAsia="en-GB" w:bidi="mr-IN"/>
    </w:rPr>
  </w:style>
  <w:style w:type="character" w:customStyle="1" w:styleId="YCT53Char">
    <w:name w:val="YC T53 Char"/>
    <w:link w:val="YCT53"/>
    <w:rsid w:val="008B434E"/>
    <w:rPr>
      <w:rFonts w:ascii="Rockwell" w:hAnsi="Rockwell"/>
      <w:sz w:val="16"/>
      <w:szCs w:val="16"/>
      <w:lang w:eastAsia="en-GB" w:bidi="mr-IN"/>
    </w:rPr>
  </w:style>
  <w:style w:type="character" w:customStyle="1" w:styleId="hgkelc">
    <w:name w:val="hgkelc"/>
    <w:basedOn w:val="DefaultParagraphFont"/>
    <w:rsid w:val="00985A56"/>
  </w:style>
  <w:style w:type="paragraph" w:styleId="EndnoteText">
    <w:name w:val="endnote text"/>
    <w:basedOn w:val="Normal"/>
    <w:link w:val="EndnoteTextChar"/>
    <w:uiPriority w:val="99"/>
    <w:semiHidden/>
    <w:unhideWhenUsed/>
    <w:rsid w:val="00A669F6"/>
    <w:pPr>
      <w:spacing w:line="240" w:lineRule="auto"/>
    </w:pPr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669F6"/>
    <w:rPr>
      <w:rFonts w:ascii="Rockwell" w:eastAsiaTheme="minorEastAsia" w:hAnsi="Rockwell"/>
    </w:rPr>
  </w:style>
  <w:style w:type="character" w:styleId="EndnoteReference">
    <w:name w:val="endnote reference"/>
    <w:basedOn w:val="DefaultParagraphFont"/>
    <w:uiPriority w:val="99"/>
    <w:semiHidden/>
    <w:unhideWhenUsed/>
    <w:rsid w:val="00A669F6"/>
    <w:rPr>
      <w:vertAlign w:val="superscript"/>
    </w:rPr>
  </w:style>
  <w:style w:type="paragraph" w:customStyle="1" w:styleId="End">
    <w:name w:val="End"/>
    <w:basedOn w:val="EndnoteText"/>
    <w:link w:val="EndChar"/>
    <w:rsid w:val="00DA7B14"/>
    <w:pPr>
      <w:tabs>
        <w:tab w:val="left" w:pos="284"/>
      </w:tabs>
      <w:spacing w:before="240" w:line="276" w:lineRule="auto"/>
      <w:ind w:left="284" w:hanging="284"/>
    </w:pPr>
  </w:style>
  <w:style w:type="character" w:customStyle="1" w:styleId="EndChar">
    <w:name w:val="End Char"/>
    <w:basedOn w:val="EndnoteTextChar"/>
    <w:link w:val="End"/>
    <w:rsid w:val="00DA7B14"/>
    <w:rPr>
      <w:rFonts w:ascii="Rockwell" w:eastAsiaTheme="minorEastAsia" w:hAnsi="Rockwell"/>
    </w:rPr>
  </w:style>
  <w:style w:type="paragraph" w:customStyle="1" w:styleId="YC32">
    <w:name w:val="YC 32"/>
    <w:basedOn w:val="YC3"/>
    <w:link w:val="YC32Char"/>
    <w:qFormat/>
    <w:rsid w:val="00421004"/>
    <w:pPr>
      <w:numPr>
        <w:numId w:val="2"/>
      </w:numPr>
    </w:pPr>
  </w:style>
  <w:style w:type="paragraph" w:customStyle="1" w:styleId="pgintro">
    <w:name w:val="pg__intro"/>
    <w:basedOn w:val="Normal"/>
    <w:rsid w:val="004320B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lang w:eastAsia="en-GB" w:bidi="mr-IN"/>
    </w:rPr>
  </w:style>
  <w:style w:type="character" w:customStyle="1" w:styleId="YC32Char">
    <w:name w:val="YC 32 Char"/>
    <w:basedOn w:val="YC3Char"/>
    <w:link w:val="YC32"/>
    <w:rsid w:val="00421004"/>
    <w:rPr>
      <w:rFonts w:ascii="Rockwell" w:eastAsia="Calibri" w:hAnsi="Rockwell" w:cs="Times"/>
      <w:color w:val="000000"/>
    </w:rPr>
  </w:style>
  <w:style w:type="paragraph" w:customStyle="1" w:styleId="wb-stl-custom7">
    <w:name w:val="wb-stl-custom7"/>
    <w:basedOn w:val="Normal"/>
    <w:rsid w:val="00B3052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lang w:eastAsia="en-GB" w:bidi="mr-IN"/>
    </w:rPr>
  </w:style>
  <w:style w:type="paragraph" w:customStyle="1" w:styleId="wb-stl-custom6">
    <w:name w:val="wb-stl-custom6"/>
    <w:basedOn w:val="Normal"/>
    <w:rsid w:val="00B3052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lang w:eastAsia="en-GB" w:bidi="mr-IN"/>
    </w:rPr>
  </w:style>
  <w:style w:type="paragraph" w:customStyle="1" w:styleId="YCT2">
    <w:name w:val="YC T2"/>
    <w:basedOn w:val="YCT19"/>
    <w:link w:val="YCT2Char"/>
    <w:qFormat/>
    <w:rsid w:val="00421004"/>
    <w:rPr>
      <w:b/>
      <w:bCs w:val="0"/>
    </w:rPr>
  </w:style>
  <w:style w:type="paragraph" w:customStyle="1" w:styleId="emdwords">
    <w:name w:val="emd words"/>
    <w:basedOn w:val="End"/>
    <w:link w:val="emdwordsChar"/>
    <w:rsid w:val="00F83AC0"/>
  </w:style>
  <w:style w:type="character" w:customStyle="1" w:styleId="YCT2Char">
    <w:name w:val="YC T2 Char"/>
    <w:basedOn w:val="YCT19Char"/>
    <w:link w:val="YCT2"/>
    <w:rsid w:val="00421004"/>
    <w:rPr>
      <w:rFonts w:ascii="Rockwell" w:eastAsia="Calibri" w:hAnsi="Rockwell" w:cs="Times"/>
      <w:b/>
      <w:bCs w:val="0"/>
      <w:color w:val="000000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E478FB"/>
    <w:rPr>
      <w:color w:val="B26B02"/>
      <w:u w:val="single"/>
    </w:rPr>
  </w:style>
  <w:style w:type="character" w:customStyle="1" w:styleId="emdwordsChar">
    <w:name w:val="emd words Char"/>
    <w:basedOn w:val="EndnoteTextChar"/>
    <w:link w:val="emdwords"/>
    <w:rsid w:val="00F83AC0"/>
    <w:rPr>
      <w:rFonts w:ascii="Rockwell" w:eastAsiaTheme="minorEastAsia" w:hAnsi="Rockwell"/>
    </w:rPr>
  </w:style>
  <w:style w:type="paragraph" w:customStyle="1" w:styleId="msonormal0">
    <w:name w:val="msonormal"/>
    <w:basedOn w:val="Normal"/>
    <w:rsid w:val="00E478F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lang w:eastAsia="en-GB" w:bidi="mr-IN"/>
    </w:rPr>
  </w:style>
  <w:style w:type="paragraph" w:customStyle="1" w:styleId="xl63">
    <w:name w:val="xl63"/>
    <w:basedOn w:val="Normal"/>
    <w:rsid w:val="00E478FB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4"/>
      <w:lang w:eastAsia="en-GB" w:bidi="mr-IN"/>
    </w:rPr>
  </w:style>
  <w:style w:type="paragraph" w:customStyle="1" w:styleId="xl65">
    <w:name w:val="xl65"/>
    <w:basedOn w:val="Normal"/>
    <w:rsid w:val="00E478FB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4"/>
      <w:lang w:eastAsia="en-GB" w:bidi="mr-IN"/>
    </w:rPr>
  </w:style>
  <w:style w:type="paragraph" w:customStyle="1" w:styleId="xl66">
    <w:name w:val="xl66"/>
    <w:basedOn w:val="Normal"/>
    <w:rsid w:val="00E478FB"/>
    <w:pPr>
      <w:spacing w:before="100" w:beforeAutospacing="1" w:after="100" w:afterAutospacing="1" w:line="240" w:lineRule="auto"/>
    </w:pPr>
    <w:rPr>
      <w:rFonts w:ascii="Arial" w:eastAsia="Times New Roman" w:hAnsi="Arial" w:cs="Arial"/>
      <w:i/>
      <w:iCs/>
      <w:sz w:val="24"/>
      <w:lang w:eastAsia="en-GB" w:bidi="mr-IN"/>
    </w:rPr>
  </w:style>
  <w:style w:type="paragraph" w:customStyle="1" w:styleId="xl67">
    <w:name w:val="xl67"/>
    <w:basedOn w:val="Normal"/>
    <w:rsid w:val="00E478FB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lang w:eastAsia="en-GB" w:bidi="mr-IN"/>
    </w:rPr>
  </w:style>
  <w:style w:type="paragraph" w:customStyle="1" w:styleId="xl68">
    <w:name w:val="xl68"/>
    <w:basedOn w:val="Normal"/>
    <w:rsid w:val="00E478FB"/>
    <w:pPr>
      <w:pBdr>
        <w:lef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color w:val="004D00"/>
      <w:sz w:val="28"/>
      <w:szCs w:val="28"/>
      <w:lang w:eastAsia="en-GB" w:bidi="mr-IN"/>
    </w:rPr>
  </w:style>
  <w:style w:type="paragraph" w:customStyle="1" w:styleId="xl69">
    <w:name w:val="xl69"/>
    <w:basedOn w:val="Normal"/>
    <w:rsid w:val="00E478FB"/>
    <w:pP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4"/>
      <w:lang w:eastAsia="en-GB" w:bidi="mr-IN"/>
    </w:rPr>
  </w:style>
  <w:style w:type="paragraph" w:customStyle="1" w:styleId="xl70">
    <w:name w:val="xl70"/>
    <w:basedOn w:val="Normal"/>
    <w:rsid w:val="00E478FB"/>
    <w:pPr>
      <w:pBdr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lang w:eastAsia="en-GB" w:bidi="mr-IN"/>
    </w:rPr>
  </w:style>
  <w:style w:type="paragraph" w:customStyle="1" w:styleId="xl71">
    <w:name w:val="xl71"/>
    <w:basedOn w:val="Normal"/>
    <w:rsid w:val="00E478FB"/>
    <w:pPr>
      <w:pBdr>
        <w:lef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i/>
      <w:iCs/>
      <w:sz w:val="24"/>
      <w:lang w:eastAsia="en-GB" w:bidi="mr-IN"/>
    </w:rPr>
  </w:style>
  <w:style w:type="paragraph" w:customStyle="1" w:styleId="xl72">
    <w:name w:val="xl72"/>
    <w:basedOn w:val="Normal"/>
    <w:rsid w:val="00E478FB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lang w:eastAsia="en-GB" w:bidi="mr-IN"/>
    </w:rPr>
  </w:style>
  <w:style w:type="paragraph" w:customStyle="1" w:styleId="xl73">
    <w:name w:val="xl73"/>
    <w:basedOn w:val="Normal"/>
    <w:rsid w:val="00E478FB"/>
    <w:pPr>
      <w:pBdr>
        <w:lef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24"/>
      <w:lang w:eastAsia="en-GB" w:bidi="mr-IN"/>
    </w:rPr>
  </w:style>
  <w:style w:type="paragraph" w:customStyle="1" w:styleId="xl74">
    <w:name w:val="xl74"/>
    <w:basedOn w:val="Normal"/>
    <w:rsid w:val="00E478FB"/>
    <w:pP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i/>
      <w:iCs/>
      <w:sz w:val="24"/>
      <w:lang w:eastAsia="en-GB" w:bidi="mr-IN"/>
    </w:rPr>
  </w:style>
  <w:style w:type="paragraph" w:customStyle="1" w:styleId="xl75">
    <w:name w:val="xl75"/>
    <w:basedOn w:val="Normal"/>
    <w:rsid w:val="00E478FB"/>
    <w:pP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24"/>
      <w:lang w:eastAsia="en-GB" w:bidi="mr-IN"/>
    </w:rPr>
  </w:style>
  <w:style w:type="paragraph" w:customStyle="1" w:styleId="xl76">
    <w:name w:val="xl76"/>
    <w:basedOn w:val="Normal"/>
    <w:rsid w:val="00E478FB"/>
    <w:pPr>
      <w:pBdr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lang w:eastAsia="en-GB" w:bidi="mr-IN"/>
    </w:rPr>
  </w:style>
  <w:style w:type="paragraph" w:customStyle="1" w:styleId="xl77">
    <w:name w:val="xl77"/>
    <w:basedOn w:val="Normal"/>
    <w:rsid w:val="00E478FB"/>
    <w:pP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24"/>
      <w:lang w:eastAsia="en-GB" w:bidi="mr-IN"/>
    </w:rPr>
  </w:style>
  <w:style w:type="paragraph" w:customStyle="1" w:styleId="xl78">
    <w:name w:val="xl78"/>
    <w:basedOn w:val="Normal"/>
    <w:rsid w:val="00E478FB"/>
    <w:pPr>
      <w:pBdr>
        <w:lef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lang w:eastAsia="en-GB" w:bidi="mr-IN"/>
    </w:rPr>
  </w:style>
  <w:style w:type="paragraph" w:customStyle="1" w:styleId="xl79">
    <w:name w:val="xl79"/>
    <w:basedOn w:val="Normal"/>
    <w:rsid w:val="00E478FB"/>
    <w:pPr>
      <w:pBdr>
        <w:lef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24"/>
      <w:lang w:eastAsia="en-GB" w:bidi="mr-IN"/>
    </w:rPr>
  </w:style>
  <w:style w:type="paragraph" w:customStyle="1" w:styleId="xl80">
    <w:name w:val="xl80"/>
    <w:basedOn w:val="Normal"/>
    <w:rsid w:val="00E478FB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lang w:eastAsia="en-GB" w:bidi="mr-IN"/>
    </w:rPr>
  </w:style>
  <w:style w:type="paragraph" w:customStyle="1" w:styleId="xl81">
    <w:name w:val="xl81"/>
    <w:basedOn w:val="Normal"/>
    <w:rsid w:val="00E478FB"/>
    <w:pPr>
      <w:pBdr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lang w:eastAsia="en-GB" w:bidi="mr-IN"/>
    </w:rPr>
  </w:style>
  <w:style w:type="paragraph" w:customStyle="1" w:styleId="xl82">
    <w:name w:val="xl82"/>
    <w:basedOn w:val="Normal"/>
    <w:rsid w:val="00E478FB"/>
    <w:pPr>
      <w:pBdr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4"/>
      <w:lang w:eastAsia="en-GB" w:bidi="mr-IN"/>
    </w:rPr>
  </w:style>
  <w:style w:type="paragraph" w:customStyle="1" w:styleId="xl83">
    <w:name w:val="xl83"/>
    <w:basedOn w:val="Normal"/>
    <w:rsid w:val="00E478FB"/>
    <w:pPr>
      <w:pBdr>
        <w:lef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lang w:eastAsia="en-GB" w:bidi="mr-IN"/>
    </w:rPr>
  </w:style>
  <w:style w:type="paragraph" w:customStyle="1" w:styleId="xl84">
    <w:name w:val="xl84"/>
    <w:basedOn w:val="Normal"/>
    <w:rsid w:val="00E478FB"/>
    <w:pPr>
      <w:pBdr>
        <w:left w:val="single" w:sz="4" w:space="0" w:color="auto"/>
      </w:pBdr>
      <w:shd w:val="clear" w:color="000000" w:fill="FFFFCC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4"/>
      <w:lang w:eastAsia="en-GB" w:bidi="mr-IN"/>
    </w:rPr>
  </w:style>
  <w:style w:type="paragraph" w:customStyle="1" w:styleId="xl85">
    <w:name w:val="xl85"/>
    <w:basedOn w:val="Normal"/>
    <w:rsid w:val="00E478FB"/>
    <w:pPr>
      <w:shd w:val="clear" w:color="000000" w:fill="FFFFCC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4"/>
      <w:lang w:eastAsia="en-GB" w:bidi="mr-IN"/>
    </w:rPr>
  </w:style>
  <w:style w:type="paragraph" w:customStyle="1" w:styleId="xl86">
    <w:name w:val="xl86"/>
    <w:basedOn w:val="Normal"/>
    <w:rsid w:val="00E478FB"/>
    <w:pPr>
      <w:pBdr>
        <w:right w:val="single" w:sz="4" w:space="0" w:color="auto"/>
      </w:pBdr>
      <w:shd w:val="clear" w:color="000000" w:fill="FFFFCC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4"/>
      <w:lang w:eastAsia="en-GB" w:bidi="mr-IN"/>
    </w:rPr>
  </w:style>
  <w:style w:type="paragraph" w:customStyle="1" w:styleId="xl87">
    <w:name w:val="xl87"/>
    <w:basedOn w:val="Normal"/>
    <w:rsid w:val="00E478FB"/>
    <w:pPr>
      <w:pBdr>
        <w:left w:val="single" w:sz="4" w:space="0" w:color="auto"/>
        <w:right w:val="single" w:sz="4" w:space="0" w:color="auto"/>
      </w:pBdr>
      <w:shd w:val="clear" w:color="000000" w:fill="FFFFCC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4"/>
      <w:lang w:eastAsia="en-GB" w:bidi="mr-IN"/>
    </w:rPr>
  </w:style>
  <w:style w:type="paragraph" w:customStyle="1" w:styleId="xl88">
    <w:name w:val="xl88"/>
    <w:basedOn w:val="Normal"/>
    <w:rsid w:val="00E478FB"/>
    <w:pPr>
      <w:pBdr>
        <w:left w:val="single" w:sz="4" w:space="0" w:color="auto"/>
        <w:right w:val="single" w:sz="4" w:space="0" w:color="auto"/>
      </w:pBdr>
      <w:shd w:val="clear" w:color="000000" w:fill="FFE0CC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4"/>
      <w:lang w:eastAsia="en-GB" w:bidi="mr-IN"/>
    </w:rPr>
  </w:style>
  <w:style w:type="paragraph" w:customStyle="1" w:styleId="xl89">
    <w:name w:val="xl89"/>
    <w:basedOn w:val="Normal"/>
    <w:rsid w:val="00E478FB"/>
    <w:pPr>
      <w:pBdr>
        <w:left w:val="single" w:sz="4" w:space="0" w:color="auto"/>
        <w:right w:val="single" w:sz="4" w:space="0" w:color="auto"/>
      </w:pBdr>
      <w:shd w:val="clear" w:color="000000" w:fill="FFE0CC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i/>
      <w:iCs/>
      <w:sz w:val="24"/>
      <w:lang w:eastAsia="en-GB" w:bidi="mr-IN"/>
    </w:rPr>
  </w:style>
  <w:style w:type="paragraph" w:customStyle="1" w:styleId="xl90">
    <w:name w:val="xl90"/>
    <w:basedOn w:val="Normal"/>
    <w:rsid w:val="00E478FB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4"/>
      <w:lang w:eastAsia="en-GB" w:bidi="mr-IN"/>
    </w:rPr>
  </w:style>
  <w:style w:type="paragraph" w:customStyle="1" w:styleId="xl91">
    <w:name w:val="xl91"/>
    <w:basedOn w:val="Normal"/>
    <w:rsid w:val="00E478FB"/>
    <w:pPr>
      <w:pBdr>
        <w:left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4"/>
      <w:lang w:eastAsia="en-GB" w:bidi="mr-IN"/>
    </w:rPr>
  </w:style>
  <w:style w:type="paragraph" w:customStyle="1" w:styleId="xl92">
    <w:name w:val="xl92"/>
    <w:basedOn w:val="Normal"/>
    <w:rsid w:val="00E478FB"/>
    <w:pPr>
      <w:pBdr>
        <w:left w:val="single" w:sz="4" w:space="0" w:color="auto"/>
        <w:right w:val="single" w:sz="4" w:space="0" w:color="auto"/>
      </w:pBdr>
      <w:shd w:val="clear" w:color="000000" w:fill="FF6600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4"/>
      <w:lang w:eastAsia="en-GB" w:bidi="mr-IN"/>
    </w:rPr>
  </w:style>
  <w:style w:type="paragraph" w:customStyle="1" w:styleId="xl93">
    <w:name w:val="xl93"/>
    <w:basedOn w:val="Normal"/>
    <w:rsid w:val="00E478FB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4"/>
      <w:lang w:eastAsia="en-GB" w:bidi="mr-IN"/>
    </w:rPr>
  </w:style>
  <w:style w:type="paragraph" w:customStyle="1" w:styleId="xl94">
    <w:name w:val="xl94"/>
    <w:basedOn w:val="Normal"/>
    <w:rsid w:val="00E478FB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24"/>
      <w:lang w:eastAsia="en-GB" w:bidi="mr-IN"/>
    </w:rPr>
  </w:style>
  <w:style w:type="paragraph" w:customStyle="1" w:styleId="xl95">
    <w:name w:val="xl95"/>
    <w:basedOn w:val="Normal"/>
    <w:rsid w:val="00E478FB"/>
    <w:pPr>
      <w:pBdr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4"/>
      <w:lang w:eastAsia="en-GB" w:bidi="mr-IN"/>
    </w:rPr>
  </w:style>
  <w:style w:type="paragraph" w:customStyle="1" w:styleId="xl96">
    <w:name w:val="xl96"/>
    <w:basedOn w:val="Normal"/>
    <w:rsid w:val="00E478FB"/>
    <w:pPr>
      <w:pBdr>
        <w:right w:val="single" w:sz="4" w:space="0" w:color="auto"/>
      </w:pBdr>
      <w:shd w:val="clear" w:color="000000" w:fill="FFE0CC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4"/>
      <w:lang w:eastAsia="en-GB" w:bidi="mr-IN"/>
    </w:rPr>
  </w:style>
  <w:style w:type="paragraph" w:customStyle="1" w:styleId="xl97">
    <w:name w:val="xl97"/>
    <w:basedOn w:val="Normal"/>
    <w:rsid w:val="00E478FB"/>
    <w:pPr>
      <w:pBdr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lang w:eastAsia="en-GB" w:bidi="mr-IN"/>
    </w:rPr>
  </w:style>
  <w:style w:type="paragraph" w:customStyle="1" w:styleId="xl98">
    <w:name w:val="xl98"/>
    <w:basedOn w:val="Normal"/>
    <w:rsid w:val="00E478FB"/>
    <w:pPr>
      <w:pBdr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i/>
      <w:iCs/>
      <w:sz w:val="24"/>
      <w:lang w:eastAsia="en-GB" w:bidi="mr-IN"/>
    </w:rPr>
  </w:style>
  <w:style w:type="paragraph" w:customStyle="1" w:styleId="xl99">
    <w:name w:val="xl99"/>
    <w:basedOn w:val="Normal"/>
    <w:rsid w:val="00E478FB"/>
    <w:pPr>
      <w:pBdr>
        <w:lef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4"/>
      <w:lang w:eastAsia="en-GB" w:bidi="mr-IN"/>
    </w:rPr>
  </w:style>
  <w:style w:type="paragraph" w:customStyle="1" w:styleId="xl100">
    <w:name w:val="xl100"/>
    <w:basedOn w:val="Normal"/>
    <w:rsid w:val="00E478FB"/>
    <w:pPr>
      <w:pBdr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4"/>
      <w:lang w:eastAsia="en-GB" w:bidi="mr-IN"/>
    </w:rPr>
  </w:style>
  <w:style w:type="paragraph" w:customStyle="1" w:styleId="xl101">
    <w:name w:val="xl101"/>
    <w:basedOn w:val="Normal"/>
    <w:rsid w:val="00E478FB"/>
    <w:pPr>
      <w:pBdr>
        <w:left w:val="single" w:sz="4" w:space="0" w:color="auto"/>
      </w:pBdr>
      <w:shd w:val="clear" w:color="000000" w:fill="FFC000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4"/>
      <w:lang w:eastAsia="en-GB" w:bidi="mr-IN"/>
    </w:rPr>
  </w:style>
  <w:style w:type="paragraph" w:customStyle="1" w:styleId="xl102">
    <w:name w:val="xl102"/>
    <w:basedOn w:val="Normal"/>
    <w:rsid w:val="00E478FB"/>
    <w:pPr>
      <w:pBdr>
        <w:right w:val="single" w:sz="4" w:space="0" w:color="auto"/>
      </w:pBdr>
      <w:shd w:val="clear" w:color="000000" w:fill="FFC000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4"/>
      <w:lang w:eastAsia="en-GB" w:bidi="mr-IN"/>
    </w:rPr>
  </w:style>
  <w:style w:type="paragraph" w:customStyle="1" w:styleId="xl103">
    <w:name w:val="xl103"/>
    <w:basedOn w:val="Normal"/>
    <w:rsid w:val="00E478FB"/>
    <w:pPr>
      <w:pBdr>
        <w:left w:val="single" w:sz="4" w:space="0" w:color="auto"/>
      </w:pBdr>
      <w:shd w:val="clear" w:color="000000" w:fill="FF6600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4"/>
      <w:lang w:eastAsia="en-GB" w:bidi="mr-IN"/>
    </w:rPr>
  </w:style>
  <w:style w:type="paragraph" w:customStyle="1" w:styleId="xl104">
    <w:name w:val="xl104"/>
    <w:basedOn w:val="Normal"/>
    <w:rsid w:val="00E478FB"/>
    <w:pPr>
      <w:pBdr>
        <w:right w:val="single" w:sz="4" w:space="0" w:color="auto"/>
      </w:pBdr>
      <w:shd w:val="clear" w:color="000000" w:fill="FF6600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4"/>
      <w:lang w:eastAsia="en-GB" w:bidi="mr-IN"/>
    </w:rPr>
  </w:style>
  <w:style w:type="paragraph" w:customStyle="1" w:styleId="xl105">
    <w:name w:val="xl105"/>
    <w:basedOn w:val="Normal"/>
    <w:rsid w:val="00E478FB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4"/>
      <w:lang w:eastAsia="en-GB" w:bidi="mr-IN"/>
    </w:rPr>
  </w:style>
  <w:style w:type="paragraph" w:customStyle="1" w:styleId="xl106">
    <w:name w:val="xl106"/>
    <w:basedOn w:val="Normal"/>
    <w:rsid w:val="00E478FB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4"/>
      <w:lang w:eastAsia="en-GB" w:bidi="mr-IN"/>
    </w:rPr>
  </w:style>
  <w:style w:type="paragraph" w:customStyle="1" w:styleId="xl107">
    <w:name w:val="xl107"/>
    <w:basedOn w:val="Normal"/>
    <w:rsid w:val="00E478FB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CC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4"/>
      <w:lang w:eastAsia="en-GB" w:bidi="mr-IN"/>
    </w:rPr>
  </w:style>
  <w:style w:type="paragraph" w:customStyle="1" w:styleId="xl108">
    <w:name w:val="xl108"/>
    <w:basedOn w:val="Normal"/>
    <w:rsid w:val="00E478FB"/>
    <w:pPr>
      <w:pBdr>
        <w:top w:val="single" w:sz="4" w:space="0" w:color="auto"/>
        <w:bottom w:val="single" w:sz="4" w:space="0" w:color="auto"/>
      </w:pBdr>
      <w:shd w:val="clear" w:color="000000" w:fill="FFFFCC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4"/>
      <w:lang w:eastAsia="en-GB" w:bidi="mr-IN"/>
    </w:rPr>
  </w:style>
  <w:style w:type="paragraph" w:customStyle="1" w:styleId="xl109">
    <w:name w:val="xl109"/>
    <w:basedOn w:val="Normal"/>
    <w:rsid w:val="00E478F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CC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4"/>
      <w:lang w:eastAsia="en-GB" w:bidi="mr-IN"/>
    </w:rPr>
  </w:style>
  <w:style w:type="paragraph" w:customStyle="1" w:styleId="xl110">
    <w:name w:val="xl110"/>
    <w:basedOn w:val="Normal"/>
    <w:rsid w:val="00E478FB"/>
    <w:pPr>
      <w:pBdr>
        <w:top w:val="single" w:sz="4" w:space="0" w:color="auto"/>
        <w:bottom w:val="single" w:sz="4" w:space="0" w:color="auto"/>
      </w:pBdr>
      <w:shd w:val="clear" w:color="000000" w:fill="FFFFCC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24"/>
      <w:lang w:eastAsia="en-GB" w:bidi="mr-IN"/>
    </w:rPr>
  </w:style>
  <w:style w:type="paragraph" w:customStyle="1" w:styleId="xl111">
    <w:name w:val="xl111"/>
    <w:basedOn w:val="Normal"/>
    <w:rsid w:val="00E478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CC"/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b/>
      <w:bCs/>
      <w:sz w:val="24"/>
      <w:lang w:eastAsia="en-GB" w:bidi="mr-IN"/>
    </w:rPr>
  </w:style>
  <w:style w:type="paragraph" w:customStyle="1" w:styleId="xl112">
    <w:name w:val="xl112"/>
    <w:basedOn w:val="Normal"/>
    <w:rsid w:val="00E478FB"/>
    <w:pPr>
      <w:pBdr>
        <w:left w:val="single" w:sz="4" w:space="0" w:color="auto"/>
      </w:pBdr>
      <w:shd w:val="clear" w:color="000000" w:fill="FFE0CC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lang w:eastAsia="en-GB" w:bidi="mr-IN"/>
    </w:rPr>
  </w:style>
  <w:style w:type="paragraph" w:customStyle="1" w:styleId="xl113">
    <w:name w:val="xl113"/>
    <w:basedOn w:val="Normal"/>
    <w:rsid w:val="00E478FB"/>
    <w:pPr>
      <w:shd w:val="clear" w:color="000000" w:fill="FFE0CC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lang w:eastAsia="en-GB" w:bidi="mr-IN"/>
    </w:rPr>
  </w:style>
  <w:style w:type="paragraph" w:customStyle="1" w:styleId="xl114">
    <w:name w:val="xl114"/>
    <w:basedOn w:val="Normal"/>
    <w:rsid w:val="00E478FB"/>
    <w:pPr>
      <w:pBdr>
        <w:right w:val="single" w:sz="4" w:space="0" w:color="auto"/>
      </w:pBdr>
      <w:shd w:val="clear" w:color="000000" w:fill="FFE0CC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lang w:eastAsia="en-GB" w:bidi="mr-IN"/>
    </w:rPr>
  </w:style>
  <w:style w:type="paragraph" w:customStyle="1" w:styleId="xl115">
    <w:name w:val="xl115"/>
    <w:basedOn w:val="Normal"/>
    <w:rsid w:val="00E478FB"/>
    <w:pPr>
      <w:pBdr>
        <w:lef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4"/>
      <w:lang w:eastAsia="en-GB" w:bidi="mr-IN"/>
    </w:rPr>
  </w:style>
  <w:style w:type="paragraph" w:customStyle="1" w:styleId="xl116">
    <w:name w:val="xl116"/>
    <w:basedOn w:val="Normal"/>
    <w:rsid w:val="00E478FB"/>
    <w:pPr>
      <w:pBdr>
        <w:lef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24"/>
      <w:lang w:eastAsia="en-GB" w:bidi="mr-IN"/>
    </w:rPr>
  </w:style>
  <w:style w:type="paragraph" w:customStyle="1" w:styleId="xl117">
    <w:name w:val="xl117"/>
    <w:basedOn w:val="Normal"/>
    <w:rsid w:val="00E478FB"/>
    <w:pPr>
      <w:pBdr>
        <w:lef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i/>
      <w:iCs/>
      <w:sz w:val="24"/>
      <w:lang w:eastAsia="en-GB" w:bidi="mr-IN"/>
    </w:rPr>
  </w:style>
  <w:style w:type="paragraph" w:customStyle="1" w:styleId="xl118">
    <w:name w:val="xl118"/>
    <w:basedOn w:val="Normal"/>
    <w:rsid w:val="00E478FB"/>
    <w:pP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i/>
      <w:iCs/>
      <w:color w:val="000000"/>
      <w:sz w:val="24"/>
      <w:lang w:eastAsia="en-GB" w:bidi="mr-IN"/>
    </w:rPr>
  </w:style>
  <w:style w:type="paragraph" w:customStyle="1" w:styleId="xl119">
    <w:name w:val="xl119"/>
    <w:basedOn w:val="Normal"/>
    <w:rsid w:val="00E478FB"/>
    <w:pPr>
      <w:pBdr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i/>
      <w:iCs/>
      <w:sz w:val="24"/>
      <w:lang w:eastAsia="en-GB" w:bidi="mr-IN"/>
    </w:rPr>
  </w:style>
  <w:style w:type="paragraph" w:customStyle="1" w:styleId="xl120">
    <w:name w:val="xl120"/>
    <w:basedOn w:val="Normal"/>
    <w:rsid w:val="00E478FB"/>
    <w:pP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24"/>
      <w:lang w:eastAsia="en-GB" w:bidi="mr-IN"/>
    </w:rPr>
  </w:style>
  <w:style w:type="paragraph" w:customStyle="1" w:styleId="xl121">
    <w:name w:val="xl121"/>
    <w:basedOn w:val="Normal"/>
    <w:rsid w:val="00E478FB"/>
    <w:pPr>
      <w:pBdr>
        <w:lef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4"/>
      <w:lang w:eastAsia="en-GB" w:bidi="mr-IN"/>
    </w:rPr>
  </w:style>
  <w:style w:type="paragraph" w:customStyle="1" w:styleId="xl122">
    <w:name w:val="xl122"/>
    <w:basedOn w:val="Normal"/>
    <w:rsid w:val="00E478FB"/>
    <w:pP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4"/>
      <w:lang w:eastAsia="en-GB" w:bidi="mr-IN"/>
    </w:rPr>
  </w:style>
  <w:style w:type="paragraph" w:customStyle="1" w:styleId="xl123">
    <w:name w:val="xl123"/>
    <w:basedOn w:val="Normal"/>
    <w:rsid w:val="00E478FB"/>
    <w:pPr>
      <w:pBdr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4"/>
      <w:lang w:eastAsia="en-GB" w:bidi="mr-IN"/>
    </w:rPr>
  </w:style>
  <w:style w:type="paragraph" w:customStyle="1" w:styleId="xl124">
    <w:name w:val="xl124"/>
    <w:basedOn w:val="Normal"/>
    <w:rsid w:val="00E478FB"/>
    <w:pPr>
      <w:pBdr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lang w:eastAsia="en-GB" w:bidi="mr-IN"/>
    </w:rPr>
  </w:style>
  <w:style w:type="paragraph" w:customStyle="1" w:styleId="xl125">
    <w:name w:val="xl125"/>
    <w:basedOn w:val="Normal"/>
    <w:rsid w:val="00E478FB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4"/>
      <w:lang w:eastAsia="en-GB" w:bidi="mr-IN"/>
    </w:rPr>
  </w:style>
  <w:style w:type="paragraph" w:customStyle="1" w:styleId="xl126">
    <w:name w:val="xl126"/>
    <w:basedOn w:val="Normal"/>
    <w:rsid w:val="00E478FB"/>
    <w:pPr>
      <w:pBdr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4"/>
      <w:lang w:eastAsia="en-GB" w:bidi="mr-IN"/>
    </w:rPr>
  </w:style>
  <w:style w:type="paragraph" w:customStyle="1" w:styleId="xl127">
    <w:name w:val="xl127"/>
    <w:basedOn w:val="Normal"/>
    <w:rsid w:val="00E478FB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4"/>
      <w:lang w:eastAsia="en-GB" w:bidi="mr-IN"/>
    </w:rPr>
  </w:style>
  <w:style w:type="paragraph" w:customStyle="1" w:styleId="xl128">
    <w:name w:val="xl128"/>
    <w:basedOn w:val="Normal"/>
    <w:rsid w:val="00E478F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CC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24"/>
      <w:lang w:eastAsia="en-GB" w:bidi="mr-IN"/>
    </w:rPr>
  </w:style>
  <w:style w:type="paragraph" w:customStyle="1" w:styleId="xl129">
    <w:name w:val="xl129"/>
    <w:basedOn w:val="Normal"/>
    <w:rsid w:val="00E478FB"/>
    <w:pPr>
      <w:pBdr>
        <w:left w:val="single" w:sz="4" w:space="0" w:color="auto"/>
      </w:pBdr>
      <w:shd w:val="clear" w:color="000000" w:fill="9999FF"/>
      <w:spacing w:before="100" w:beforeAutospacing="1" w:after="100" w:afterAutospacing="1" w:line="240" w:lineRule="auto"/>
    </w:pPr>
    <w:rPr>
      <w:rFonts w:ascii="Arial" w:eastAsia="Times New Roman" w:hAnsi="Arial" w:cs="Arial"/>
      <w:sz w:val="24"/>
      <w:lang w:eastAsia="en-GB" w:bidi="mr-IN"/>
    </w:rPr>
  </w:style>
  <w:style w:type="paragraph" w:customStyle="1" w:styleId="xl130">
    <w:name w:val="xl130"/>
    <w:basedOn w:val="Normal"/>
    <w:rsid w:val="00E478FB"/>
    <w:pPr>
      <w:shd w:val="clear" w:color="000000" w:fill="9999FF"/>
      <w:spacing w:before="100" w:beforeAutospacing="1" w:after="100" w:afterAutospacing="1" w:line="240" w:lineRule="auto"/>
    </w:pPr>
    <w:rPr>
      <w:rFonts w:ascii="Arial" w:eastAsia="Times New Roman" w:hAnsi="Arial" w:cs="Arial"/>
      <w:sz w:val="24"/>
      <w:lang w:eastAsia="en-GB" w:bidi="mr-IN"/>
    </w:rPr>
  </w:style>
  <w:style w:type="paragraph" w:customStyle="1" w:styleId="xl131">
    <w:name w:val="xl131"/>
    <w:basedOn w:val="Normal"/>
    <w:rsid w:val="00E478FB"/>
    <w:pPr>
      <w:shd w:val="clear" w:color="000000" w:fill="9999FF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lang w:eastAsia="en-GB" w:bidi="mr-IN"/>
    </w:rPr>
  </w:style>
  <w:style w:type="paragraph" w:customStyle="1" w:styleId="xl132">
    <w:name w:val="xl132"/>
    <w:basedOn w:val="Normal"/>
    <w:rsid w:val="00E478FB"/>
    <w:pPr>
      <w:shd w:val="clear" w:color="000000" w:fill="9999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lang w:eastAsia="en-GB" w:bidi="mr-IN"/>
    </w:rPr>
  </w:style>
  <w:style w:type="paragraph" w:customStyle="1" w:styleId="xl133">
    <w:name w:val="xl133"/>
    <w:basedOn w:val="Normal"/>
    <w:rsid w:val="00E478FB"/>
    <w:pPr>
      <w:shd w:val="clear" w:color="000000" w:fill="9999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lang w:eastAsia="en-GB" w:bidi="mr-IN"/>
    </w:rPr>
  </w:style>
  <w:style w:type="paragraph" w:customStyle="1" w:styleId="xl134">
    <w:name w:val="xl134"/>
    <w:basedOn w:val="Normal"/>
    <w:rsid w:val="00E478FB"/>
    <w:pPr>
      <w:shd w:val="clear" w:color="000000" w:fill="9999FF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4"/>
      <w:lang w:eastAsia="en-GB" w:bidi="mr-IN"/>
    </w:rPr>
  </w:style>
  <w:style w:type="paragraph" w:customStyle="1" w:styleId="xl135">
    <w:name w:val="xl135"/>
    <w:basedOn w:val="Normal"/>
    <w:rsid w:val="00E478FB"/>
    <w:pPr>
      <w:pBdr>
        <w:right w:val="single" w:sz="4" w:space="0" w:color="auto"/>
      </w:pBdr>
      <w:shd w:val="clear" w:color="000000" w:fill="9999FF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4"/>
      <w:lang w:eastAsia="en-GB" w:bidi="mr-IN"/>
    </w:rPr>
  </w:style>
  <w:style w:type="paragraph" w:customStyle="1" w:styleId="xl136">
    <w:name w:val="xl136"/>
    <w:basedOn w:val="Normal"/>
    <w:rsid w:val="00E478FB"/>
    <w:pPr>
      <w:pBdr>
        <w:left w:val="single" w:sz="4" w:space="0" w:color="auto"/>
      </w:pBdr>
      <w:shd w:val="clear" w:color="000000" w:fill="9999FF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lang w:eastAsia="en-GB" w:bidi="mr-IN"/>
    </w:rPr>
  </w:style>
  <w:style w:type="paragraph" w:customStyle="1" w:styleId="xl137">
    <w:name w:val="xl137"/>
    <w:basedOn w:val="Normal"/>
    <w:rsid w:val="00E478FB"/>
    <w:pPr>
      <w:pBdr>
        <w:right w:val="single" w:sz="4" w:space="0" w:color="auto"/>
      </w:pBdr>
      <w:shd w:val="clear" w:color="000000" w:fill="9999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lang w:eastAsia="en-GB" w:bidi="mr-IN"/>
    </w:rPr>
  </w:style>
  <w:style w:type="paragraph" w:customStyle="1" w:styleId="xl138">
    <w:name w:val="xl138"/>
    <w:basedOn w:val="Normal"/>
    <w:rsid w:val="00E478FB"/>
    <w:pPr>
      <w:shd w:val="clear" w:color="000000" w:fill="99CCFF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4"/>
      <w:lang w:eastAsia="en-GB" w:bidi="mr-IN"/>
    </w:rPr>
  </w:style>
  <w:style w:type="paragraph" w:customStyle="1" w:styleId="xl139">
    <w:name w:val="xl139"/>
    <w:basedOn w:val="Normal"/>
    <w:rsid w:val="00E478FB"/>
    <w:pPr>
      <w:pBdr>
        <w:right w:val="single" w:sz="4" w:space="0" w:color="auto"/>
      </w:pBdr>
      <w:shd w:val="clear" w:color="000000" w:fill="99CCFF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4"/>
      <w:lang w:eastAsia="en-GB" w:bidi="mr-IN"/>
    </w:rPr>
  </w:style>
  <w:style w:type="paragraph" w:customStyle="1" w:styleId="xl140">
    <w:name w:val="xl140"/>
    <w:basedOn w:val="Normal"/>
    <w:rsid w:val="00E478FB"/>
    <w:pP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24"/>
      <w:lang w:eastAsia="en-GB" w:bidi="mr-IN"/>
    </w:rPr>
  </w:style>
  <w:style w:type="paragraph" w:customStyle="1" w:styleId="xl141">
    <w:name w:val="xl141"/>
    <w:basedOn w:val="Normal"/>
    <w:rsid w:val="00E478FB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lang w:eastAsia="en-GB" w:bidi="mr-IN"/>
    </w:rPr>
  </w:style>
  <w:style w:type="paragraph" w:customStyle="1" w:styleId="xl142">
    <w:name w:val="xl142"/>
    <w:basedOn w:val="Normal"/>
    <w:rsid w:val="00E478FB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4"/>
      <w:lang w:eastAsia="en-GB" w:bidi="mr-IN"/>
    </w:rPr>
  </w:style>
  <w:style w:type="paragraph" w:customStyle="1" w:styleId="xl143">
    <w:name w:val="xl143"/>
    <w:basedOn w:val="Normal"/>
    <w:rsid w:val="00E478FB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lang w:eastAsia="en-GB" w:bidi="mr-IN"/>
    </w:rPr>
  </w:style>
  <w:style w:type="paragraph" w:customStyle="1" w:styleId="xl144">
    <w:name w:val="xl144"/>
    <w:basedOn w:val="Normal"/>
    <w:rsid w:val="00E478FB"/>
    <w:pPr>
      <w:shd w:val="clear" w:color="000000" w:fill="FFE0CC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lang w:eastAsia="en-GB" w:bidi="mr-IN"/>
    </w:rPr>
  </w:style>
  <w:style w:type="paragraph" w:customStyle="1" w:styleId="xl145">
    <w:name w:val="xl145"/>
    <w:basedOn w:val="Normal"/>
    <w:rsid w:val="00E478FB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lang w:eastAsia="en-GB" w:bidi="mr-IN"/>
    </w:rPr>
  </w:style>
  <w:style w:type="paragraph" w:customStyle="1" w:styleId="xl146">
    <w:name w:val="xl146"/>
    <w:basedOn w:val="Normal"/>
    <w:rsid w:val="00E478FB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lang w:eastAsia="en-GB" w:bidi="mr-IN"/>
    </w:rPr>
  </w:style>
  <w:style w:type="paragraph" w:customStyle="1" w:styleId="xl147">
    <w:name w:val="xl147"/>
    <w:basedOn w:val="Normal"/>
    <w:rsid w:val="00E478FB"/>
    <w:pP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i/>
      <w:iCs/>
      <w:sz w:val="24"/>
      <w:lang w:eastAsia="en-GB" w:bidi="mr-IN"/>
    </w:rPr>
  </w:style>
  <w:style w:type="paragraph" w:customStyle="1" w:styleId="xl148">
    <w:name w:val="xl148"/>
    <w:basedOn w:val="Normal"/>
    <w:rsid w:val="00E478FB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lang w:eastAsia="en-GB" w:bidi="mr-IN"/>
    </w:rPr>
  </w:style>
  <w:style w:type="paragraph" w:customStyle="1" w:styleId="xl149">
    <w:name w:val="xl149"/>
    <w:basedOn w:val="Normal"/>
    <w:rsid w:val="00E478FB"/>
    <w:pPr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4"/>
      <w:lang w:eastAsia="en-GB" w:bidi="mr-IN"/>
    </w:rPr>
  </w:style>
  <w:style w:type="paragraph" w:customStyle="1" w:styleId="xl150">
    <w:name w:val="xl150"/>
    <w:basedOn w:val="Normal"/>
    <w:rsid w:val="00E478FB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24"/>
      <w:lang w:eastAsia="en-GB" w:bidi="mr-IN"/>
    </w:rPr>
  </w:style>
  <w:style w:type="paragraph" w:customStyle="1" w:styleId="xl151">
    <w:name w:val="xl151"/>
    <w:basedOn w:val="Normal"/>
    <w:rsid w:val="00E478FB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24"/>
      <w:lang w:eastAsia="en-GB" w:bidi="mr-IN"/>
    </w:rPr>
  </w:style>
  <w:style w:type="paragraph" w:customStyle="1" w:styleId="xl152">
    <w:name w:val="xl152"/>
    <w:basedOn w:val="Normal"/>
    <w:rsid w:val="00E478FB"/>
    <w:pPr>
      <w:pBdr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24"/>
      <w:lang w:eastAsia="en-GB" w:bidi="mr-IN"/>
    </w:rPr>
  </w:style>
  <w:style w:type="paragraph" w:customStyle="1" w:styleId="xl153">
    <w:name w:val="xl153"/>
    <w:basedOn w:val="Normal"/>
    <w:rsid w:val="00E478FB"/>
    <w:pPr>
      <w:pBdr>
        <w:top w:val="single" w:sz="4" w:space="0" w:color="auto"/>
        <w:left w:val="single" w:sz="4" w:space="0" w:color="auto"/>
        <w:bottom w:val="double" w:sz="6" w:space="0" w:color="auto"/>
      </w:pBdr>
      <w:shd w:val="clear" w:color="000000" w:fill="FFFFCC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4"/>
      <w:lang w:eastAsia="en-GB" w:bidi="mr-IN"/>
    </w:rPr>
  </w:style>
  <w:style w:type="paragraph" w:customStyle="1" w:styleId="xl154">
    <w:name w:val="xl154"/>
    <w:basedOn w:val="Normal"/>
    <w:rsid w:val="00E478FB"/>
    <w:pPr>
      <w:pBdr>
        <w:top w:val="single" w:sz="4" w:space="0" w:color="auto"/>
        <w:bottom w:val="double" w:sz="6" w:space="0" w:color="auto"/>
      </w:pBdr>
      <w:shd w:val="clear" w:color="000000" w:fill="FFFFCC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4"/>
      <w:lang w:eastAsia="en-GB" w:bidi="mr-IN"/>
    </w:rPr>
  </w:style>
  <w:style w:type="paragraph" w:customStyle="1" w:styleId="xl155">
    <w:name w:val="xl155"/>
    <w:basedOn w:val="Normal"/>
    <w:rsid w:val="00E478FB"/>
    <w:pPr>
      <w:pBdr>
        <w:top w:val="single" w:sz="4" w:space="0" w:color="auto"/>
        <w:bottom w:val="double" w:sz="6" w:space="0" w:color="auto"/>
        <w:right w:val="single" w:sz="4" w:space="0" w:color="auto"/>
      </w:pBdr>
      <w:shd w:val="clear" w:color="000000" w:fill="FFFFCC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4"/>
      <w:lang w:eastAsia="en-GB" w:bidi="mr-IN"/>
    </w:rPr>
  </w:style>
  <w:style w:type="paragraph" w:customStyle="1" w:styleId="xl156">
    <w:name w:val="xl156"/>
    <w:basedOn w:val="Normal"/>
    <w:rsid w:val="00E478FB"/>
    <w:pPr>
      <w:pBdr>
        <w:top w:val="single" w:sz="4" w:space="0" w:color="auto"/>
        <w:bottom w:val="double" w:sz="6" w:space="0" w:color="auto"/>
      </w:pBdr>
      <w:shd w:val="clear" w:color="000000" w:fill="FFFFCC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24"/>
      <w:lang w:eastAsia="en-GB" w:bidi="mr-IN"/>
    </w:rPr>
  </w:style>
  <w:style w:type="paragraph" w:customStyle="1" w:styleId="xl157">
    <w:name w:val="xl157"/>
    <w:basedOn w:val="Normal"/>
    <w:rsid w:val="00E478FB"/>
    <w:pPr>
      <w:pBdr>
        <w:top w:val="single" w:sz="4" w:space="0" w:color="auto"/>
        <w:bottom w:val="double" w:sz="6" w:space="0" w:color="auto"/>
        <w:right w:val="single" w:sz="4" w:space="0" w:color="auto"/>
      </w:pBdr>
      <w:shd w:val="clear" w:color="000000" w:fill="FFFFCC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4"/>
      <w:lang w:eastAsia="en-GB" w:bidi="mr-IN"/>
    </w:rPr>
  </w:style>
  <w:style w:type="paragraph" w:customStyle="1" w:styleId="xl158">
    <w:name w:val="xl158"/>
    <w:basedOn w:val="Normal"/>
    <w:rsid w:val="00E478FB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FFFFCC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4"/>
      <w:lang w:eastAsia="en-GB" w:bidi="mr-IN"/>
    </w:rPr>
  </w:style>
  <w:style w:type="paragraph" w:customStyle="1" w:styleId="xl159">
    <w:name w:val="xl159"/>
    <w:basedOn w:val="Normal"/>
    <w:rsid w:val="00E478FB"/>
    <w:pPr>
      <w:pBdr>
        <w:top w:val="single" w:sz="4" w:space="0" w:color="auto"/>
        <w:left w:val="single" w:sz="4" w:space="0" w:color="auto"/>
        <w:bottom w:val="double" w:sz="6" w:space="0" w:color="auto"/>
      </w:pBdr>
      <w:shd w:val="clear" w:color="000000" w:fill="FFE0CC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4"/>
      <w:lang w:eastAsia="en-GB" w:bidi="mr-IN"/>
    </w:rPr>
  </w:style>
  <w:style w:type="paragraph" w:customStyle="1" w:styleId="xl160">
    <w:name w:val="xl160"/>
    <w:basedOn w:val="Normal"/>
    <w:rsid w:val="00E478FB"/>
    <w:pPr>
      <w:pBdr>
        <w:top w:val="single" w:sz="4" w:space="0" w:color="auto"/>
        <w:bottom w:val="double" w:sz="6" w:space="0" w:color="auto"/>
      </w:pBdr>
      <w:shd w:val="clear" w:color="000000" w:fill="FFE0CC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4"/>
      <w:lang w:eastAsia="en-GB" w:bidi="mr-IN"/>
    </w:rPr>
  </w:style>
  <w:style w:type="paragraph" w:customStyle="1" w:styleId="xl161">
    <w:name w:val="xl161"/>
    <w:basedOn w:val="Normal"/>
    <w:rsid w:val="00E478FB"/>
    <w:pPr>
      <w:pBdr>
        <w:top w:val="single" w:sz="4" w:space="0" w:color="auto"/>
        <w:bottom w:val="double" w:sz="6" w:space="0" w:color="auto"/>
        <w:right w:val="single" w:sz="4" w:space="0" w:color="auto"/>
      </w:pBdr>
      <w:shd w:val="clear" w:color="000000" w:fill="FFE0CC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4"/>
      <w:lang w:eastAsia="en-GB" w:bidi="mr-IN"/>
    </w:rPr>
  </w:style>
  <w:style w:type="paragraph" w:customStyle="1" w:styleId="xl162">
    <w:name w:val="xl162"/>
    <w:basedOn w:val="Normal"/>
    <w:rsid w:val="00E478FB"/>
    <w:pPr>
      <w:pBdr>
        <w:top w:val="single" w:sz="4" w:space="0" w:color="auto"/>
        <w:bottom w:val="double" w:sz="6" w:space="0" w:color="auto"/>
      </w:pBdr>
      <w:shd w:val="clear" w:color="000000" w:fill="FFE0CC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24"/>
      <w:lang w:eastAsia="en-GB" w:bidi="mr-IN"/>
    </w:rPr>
  </w:style>
  <w:style w:type="paragraph" w:customStyle="1" w:styleId="xl163">
    <w:name w:val="xl163"/>
    <w:basedOn w:val="Normal"/>
    <w:rsid w:val="00E478FB"/>
    <w:pPr>
      <w:pBdr>
        <w:top w:val="single" w:sz="4" w:space="0" w:color="auto"/>
        <w:bottom w:val="double" w:sz="6" w:space="0" w:color="auto"/>
        <w:right w:val="single" w:sz="4" w:space="0" w:color="auto"/>
      </w:pBdr>
      <w:shd w:val="clear" w:color="000000" w:fill="FFE0CC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4"/>
      <w:lang w:eastAsia="en-GB" w:bidi="mr-IN"/>
    </w:rPr>
  </w:style>
  <w:style w:type="paragraph" w:customStyle="1" w:styleId="xl164">
    <w:name w:val="xl164"/>
    <w:basedOn w:val="Normal"/>
    <w:rsid w:val="00E478FB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FFE0CC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4"/>
      <w:lang w:eastAsia="en-GB" w:bidi="mr-IN"/>
    </w:rPr>
  </w:style>
  <w:style w:type="paragraph" w:customStyle="1" w:styleId="xl165">
    <w:name w:val="xl165"/>
    <w:basedOn w:val="Normal"/>
    <w:rsid w:val="00E478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CC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24"/>
      <w:lang w:eastAsia="en-GB" w:bidi="mr-IN"/>
    </w:rPr>
  </w:style>
  <w:style w:type="paragraph" w:customStyle="1" w:styleId="xl166">
    <w:name w:val="xl166"/>
    <w:basedOn w:val="Normal"/>
    <w:rsid w:val="00E478FB"/>
    <w:pPr>
      <w:pBdr>
        <w:top w:val="single" w:sz="4" w:space="0" w:color="auto"/>
        <w:left w:val="single" w:sz="4" w:space="0" w:color="auto"/>
      </w:pBdr>
      <w:shd w:val="clear" w:color="000000" w:fill="FFFF00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8"/>
      <w:szCs w:val="28"/>
      <w:lang w:eastAsia="en-GB" w:bidi="mr-IN"/>
    </w:rPr>
  </w:style>
  <w:style w:type="paragraph" w:customStyle="1" w:styleId="xl167">
    <w:name w:val="xl167"/>
    <w:basedOn w:val="Normal"/>
    <w:rsid w:val="00E478FB"/>
    <w:pPr>
      <w:pBdr>
        <w:top w:val="single" w:sz="4" w:space="0" w:color="auto"/>
      </w:pBdr>
      <w:shd w:val="clear" w:color="000000" w:fill="FFFF00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8"/>
      <w:szCs w:val="28"/>
      <w:lang w:eastAsia="en-GB" w:bidi="mr-IN"/>
    </w:rPr>
  </w:style>
  <w:style w:type="paragraph" w:customStyle="1" w:styleId="xl168">
    <w:name w:val="xl168"/>
    <w:basedOn w:val="Normal"/>
    <w:rsid w:val="00E478FB"/>
    <w:pPr>
      <w:pBdr>
        <w:top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28"/>
      <w:szCs w:val="28"/>
      <w:lang w:eastAsia="en-GB" w:bidi="mr-IN"/>
    </w:rPr>
  </w:style>
  <w:style w:type="paragraph" w:customStyle="1" w:styleId="xl169">
    <w:name w:val="xl169"/>
    <w:basedOn w:val="Normal"/>
    <w:rsid w:val="00E478FB"/>
    <w:pPr>
      <w:pBdr>
        <w:top w:val="single" w:sz="4" w:space="0" w:color="auto"/>
      </w:pBdr>
      <w:shd w:val="clear" w:color="000000" w:fill="FFFF00"/>
      <w:spacing w:before="100" w:beforeAutospacing="1" w:after="100" w:afterAutospacing="1" w:line="240" w:lineRule="auto"/>
    </w:pPr>
    <w:rPr>
      <w:rFonts w:ascii="Arial" w:eastAsia="Times New Roman" w:hAnsi="Arial" w:cs="Arial"/>
      <w:sz w:val="28"/>
      <w:szCs w:val="28"/>
      <w:lang w:eastAsia="en-GB" w:bidi="mr-IN"/>
    </w:rPr>
  </w:style>
  <w:style w:type="paragraph" w:customStyle="1" w:styleId="xl170">
    <w:name w:val="xl170"/>
    <w:basedOn w:val="Normal"/>
    <w:rsid w:val="00E478FB"/>
    <w:pPr>
      <w:pBdr>
        <w:top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</w:pPr>
    <w:rPr>
      <w:rFonts w:ascii="Arial" w:eastAsia="Times New Roman" w:hAnsi="Arial" w:cs="Arial"/>
      <w:sz w:val="28"/>
      <w:szCs w:val="28"/>
      <w:lang w:eastAsia="en-GB" w:bidi="mr-IN"/>
    </w:rPr>
  </w:style>
  <w:style w:type="paragraph" w:customStyle="1" w:styleId="xl171">
    <w:name w:val="xl171"/>
    <w:basedOn w:val="Normal"/>
    <w:rsid w:val="00E478FB"/>
    <w:pPr>
      <w:spacing w:before="100" w:beforeAutospacing="1" w:after="100" w:afterAutospacing="1" w:line="240" w:lineRule="auto"/>
    </w:pPr>
    <w:rPr>
      <w:rFonts w:ascii="Arial" w:eastAsia="Times New Roman" w:hAnsi="Arial" w:cs="Arial"/>
      <w:sz w:val="28"/>
      <w:szCs w:val="28"/>
      <w:lang w:eastAsia="en-GB" w:bidi="mr-IN"/>
    </w:rPr>
  </w:style>
  <w:style w:type="paragraph" w:customStyle="1" w:styleId="xl172">
    <w:name w:val="xl172"/>
    <w:basedOn w:val="Normal"/>
    <w:rsid w:val="00E478FB"/>
    <w:pPr>
      <w:pBdr>
        <w:left w:val="single" w:sz="4" w:space="0" w:color="auto"/>
      </w:pBdr>
      <w:shd w:val="clear" w:color="000000" w:fill="FFFF00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8"/>
      <w:szCs w:val="28"/>
      <w:lang w:eastAsia="en-GB" w:bidi="mr-IN"/>
    </w:rPr>
  </w:style>
  <w:style w:type="paragraph" w:customStyle="1" w:styleId="xl173">
    <w:name w:val="xl173"/>
    <w:basedOn w:val="Normal"/>
    <w:rsid w:val="00E478FB"/>
    <w:pPr>
      <w:shd w:val="clear" w:color="000000" w:fill="FFFF00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8"/>
      <w:szCs w:val="28"/>
      <w:lang w:eastAsia="en-GB" w:bidi="mr-IN"/>
    </w:rPr>
  </w:style>
  <w:style w:type="paragraph" w:customStyle="1" w:styleId="xl174">
    <w:name w:val="xl174"/>
    <w:basedOn w:val="Normal"/>
    <w:rsid w:val="00E478FB"/>
    <w:pPr>
      <w:shd w:val="clear" w:color="000000" w:fill="FFFF00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28"/>
      <w:szCs w:val="28"/>
      <w:lang w:eastAsia="en-GB" w:bidi="mr-IN"/>
    </w:rPr>
  </w:style>
  <w:style w:type="paragraph" w:customStyle="1" w:styleId="xl175">
    <w:name w:val="xl175"/>
    <w:basedOn w:val="Normal"/>
    <w:rsid w:val="00E478FB"/>
    <w:pPr>
      <w:shd w:val="clear" w:color="000000" w:fill="FFFF00"/>
      <w:spacing w:before="100" w:beforeAutospacing="1" w:after="100" w:afterAutospacing="1" w:line="240" w:lineRule="auto"/>
    </w:pPr>
    <w:rPr>
      <w:rFonts w:ascii="Arial" w:eastAsia="Times New Roman" w:hAnsi="Arial" w:cs="Arial"/>
      <w:sz w:val="28"/>
      <w:szCs w:val="28"/>
      <w:lang w:eastAsia="en-GB" w:bidi="mr-IN"/>
    </w:rPr>
  </w:style>
  <w:style w:type="paragraph" w:customStyle="1" w:styleId="xl176">
    <w:name w:val="xl176"/>
    <w:basedOn w:val="Normal"/>
    <w:rsid w:val="00E478FB"/>
    <w:pPr>
      <w:pBdr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</w:pPr>
    <w:rPr>
      <w:rFonts w:ascii="Arial" w:eastAsia="Times New Roman" w:hAnsi="Arial" w:cs="Arial"/>
      <w:sz w:val="28"/>
      <w:szCs w:val="28"/>
      <w:lang w:eastAsia="en-GB" w:bidi="mr-IN"/>
    </w:rPr>
  </w:style>
  <w:style w:type="paragraph" w:customStyle="1" w:styleId="xl177">
    <w:name w:val="xl177"/>
    <w:basedOn w:val="Normal"/>
    <w:rsid w:val="00E478FB"/>
    <w:pPr>
      <w:pBdr>
        <w:left w:val="single" w:sz="4" w:space="0" w:color="auto"/>
        <w:right w:val="single" w:sz="4" w:space="0" w:color="auto"/>
      </w:pBdr>
      <w:shd w:val="clear" w:color="000000" w:fill="FFE0CC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2"/>
      <w:szCs w:val="22"/>
      <w:lang w:eastAsia="en-GB" w:bidi="mr-IN"/>
    </w:rPr>
  </w:style>
  <w:style w:type="paragraph" w:customStyle="1" w:styleId="xl178">
    <w:name w:val="xl178"/>
    <w:basedOn w:val="Normal"/>
    <w:rsid w:val="00E478FB"/>
    <w:pPr>
      <w:pBdr>
        <w:left w:val="single" w:sz="4" w:space="0" w:color="auto"/>
        <w:right w:val="single" w:sz="4" w:space="0" w:color="auto"/>
      </w:pBdr>
      <w:shd w:val="clear" w:color="000000" w:fill="FFE0CC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i/>
      <w:iCs/>
      <w:sz w:val="22"/>
      <w:szCs w:val="22"/>
      <w:lang w:eastAsia="en-GB" w:bidi="mr-IN"/>
    </w:rPr>
  </w:style>
  <w:style w:type="paragraph" w:customStyle="1" w:styleId="xl179">
    <w:name w:val="xl179"/>
    <w:basedOn w:val="Normal"/>
    <w:rsid w:val="00E00299"/>
    <w:pPr>
      <w:pBdr>
        <w:left w:val="single" w:sz="4" w:space="0" w:color="auto"/>
        <w:right w:val="single" w:sz="4" w:space="0" w:color="auto"/>
      </w:pBdr>
      <w:shd w:val="clear" w:color="000000" w:fill="FFF0E7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4"/>
      <w:lang w:eastAsia="en-GB" w:bidi="mr-IN"/>
    </w:rPr>
  </w:style>
  <w:style w:type="paragraph" w:customStyle="1" w:styleId="xl180">
    <w:name w:val="xl180"/>
    <w:basedOn w:val="Normal"/>
    <w:rsid w:val="00E00299"/>
    <w:pPr>
      <w:pBdr>
        <w:left w:val="single" w:sz="4" w:space="0" w:color="auto"/>
        <w:right w:val="single" w:sz="4" w:space="0" w:color="auto"/>
      </w:pBdr>
      <w:shd w:val="clear" w:color="000000" w:fill="FFF0E7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i/>
      <w:iCs/>
      <w:sz w:val="24"/>
      <w:lang w:eastAsia="en-GB" w:bidi="mr-IN"/>
    </w:rPr>
  </w:style>
  <w:style w:type="paragraph" w:customStyle="1" w:styleId="xl181">
    <w:name w:val="xl181"/>
    <w:basedOn w:val="Normal"/>
    <w:rsid w:val="00E00299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FFF0E7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4"/>
      <w:lang w:eastAsia="en-GB" w:bidi="mr-IN"/>
    </w:rPr>
  </w:style>
  <w:style w:type="paragraph" w:customStyle="1" w:styleId="xl182">
    <w:name w:val="xl182"/>
    <w:basedOn w:val="Normal"/>
    <w:rsid w:val="00E00299"/>
    <w:pPr>
      <w:pBdr>
        <w:left w:val="single" w:sz="4" w:space="0" w:color="auto"/>
        <w:right w:val="single" w:sz="4" w:space="0" w:color="auto"/>
      </w:pBdr>
      <w:shd w:val="clear" w:color="000000" w:fill="FFFFCC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4"/>
      <w:lang w:eastAsia="en-GB" w:bidi="mr-IN"/>
    </w:rPr>
  </w:style>
  <w:style w:type="paragraph" w:customStyle="1" w:styleId="xl183">
    <w:name w:val="xl183"/>
    <w:basedOn w:val="Normal"/>
    <w:rsid w:val="00E00299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FFFFCC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4"/>
      <w:lang w:eastAsia="en-GB" w:bidi="mr-IN"/>
    </w:rPr>
  </w:style>
  <w:style w:type="paragraph" w:customStyle="1" w:styleId="xl184">
    <w:name w:val="xl184"/>
    <w:basedOn w:val="Normal"/>
    <w:rsid w:val="00E00299"/>
    <w:pPr>
      <w:pBdr>
        <w:left w:val="single" w:sz="4" w:space="0" w:color="auto"/>
        <w:right w:val="single" w:sz="4" w:space="0" w:color="auto"/>
      </w:pBdr>
      <w:shd w:val="clear" w:color="000000" w:fill="FFF0E7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2"/>
      <w:szCs w:val="22"/>
      <w:lang w:eastAsia="en-GB" w:bidi="mr-IN"/>
    </w:rPr>
  </w:style>
  <w:style w:type="paragraph" w:customStyle="1" w:styleId="xl185">
    <w:name w:val="xl185"/>
    <w:basedOn w:val="Normal"/>
    <w:rsid w:val="00E00299"/>
    <w:pPr>
      <w:pBdr>
        <w:left w:val="single" w:sz="4" w:space="0" w:color="auto"/>
        <w:right w:val="single" w:sz="4" w:space="0" w:color="auto"/>
      </w:pBdr>
      <w:shd w:val="clear" w:color="000000" w:fill="FFF0E7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i/>
      <w:iCs/>
      <w:sz w:val="22"/>
      <w:szCs w:val="22"/>
      <w:lang w:eastAsia="en-GB" w:bidi="mr-IN"/>
    </w:rPr>
  </w:style>
  <w:style w:type="character" w:customStyle="1" w:styleId="color11">
    <w:name w:val="color_11"/>
    <w:basedOn w:val="DefaultParagraphFont"/>
    <w:rsid w:val="001C4481"/>
  </w:style>
  <w:style w:type="paragraph" w:customStyle="1" w:styleId="YC119">
    <w:name w:val="YC 1.19"/>
    <w:basedOn w:val="YC11"/>
    <w:link w:val="YC119Char"/>
    <w:qFormat/>
    <w:rsid w:val="009A44C1"/>
    <w:pPr>
      <w:spacing w:before="40" w:after="60"/>
      <w:jc w:val="center"/>
    </w:pPr>
  </w:style>
  <w:style w:type="paragraph" w:styleId="NormalWeb">
    <w:name w:val="Normal (Web)"/>
    <w:basedOn w:val="Normal"/>
    <w:uiPriority w:val="99"/>
    <w:unhideWhenUsed/>
    <w:rsid w:val="00876FF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lang w:eastAsia="en-GB" w:bidi="mr-IN"/>
    </w:rPr>
  </w:style>
  <w:style w:type="character" w:customStyle="1" w:styleId="YC119Char">
    <w:name w:val="YC 1.19 Char"/>
    <w:basedOn w:val="YC11Char"/>
    <w:link w:val="YC119"/>
    <w:rsid w:val="009A44C1"/>
    <w:rPr>
      <w:rFonts w:ascii="Rockwell" w:eastAsiaTheme="minorEastAsia" w:hAnsi="Rockwell"/>
      <w:szCs w:val="24"/>
      <w:lang w:val="en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713EF"/>
    <w:pPr>
      <w:spacing w:line="240" w:lineRule="auto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713EF"/>
    <w:rPr>
      <w:rFonts w:ascii="Rockwell" w:eastAsiaTheme="minorEastAsia" w:hAnsi="Rockwell"/>
    </w:rPr>
  </w:style>
  <w:style w:type="character" w:styleId="FootnoteReference">
    <w:name w:val="footnote reference"/>
    <w:basedOn w:val="DefaultParagraphFont"/>
    <w:uiPriority w:val="99"/>
    <w:semiHidden/>
    <w:unhideWhenUsed/>
    <w:rsid w:val="00A713EF"/>
    <w:rPr>
      <w:vertAlign w:val="superscript"/>
    </w:rPr>
  </w:style>
  <w:style w:type="paragraph" w:customStyle="1" w:styleId="s21">
    <w:name w:val="s21"/>
    <w:basedOn w:val="Normal"/>
    <w:rsid w:val="0058121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lang w:eastAsia="en-GB" w:bidi="mr-IN"/>
    </w:rPr>
  </w:style>
  <w:style w:type="paragraph" w:customStyle="1" w:styleId="bold">
    <w:name w:val="bold"/>
    <w:basedOn w:val="Normal"/>
    <w:rsid w:val="0058121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lang w:eastAsia="en-GB" w:bidi="mr-IN"/>
    </w:rPr>
  </w:style>
  <w:style w:type="character" w:customStyle="1" w:styleId="bold1">
    <w:name w:val="bold1"/>
    <w:basedOn w:val="DefaultParagraphFont"/>
    <w:rsid w:val="0058121E"/>
  </w:style>
  <w:style w:type="paragraph" w:customStyle="1" w:styleId="prefade">
    <w:name w:val="prefade"/>
    <w:basedOn w:val="Normal"/>
    <w:rsid w:val="007B4D5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lang w:eastAsia="en-GB" w:bidi="mr-IN"/>
    </w:rPr>
  </w:style>
  <w:style w:type="character" w:customStyle="1" w:styleId="sqsrte-text-color--custom">
    <w:name w:val="sqsrte-text-color--custom"/>
    <w:basedOn w:val="DefaultParagraphFont"/>
    <w:rsid w:val="007B4D5D"/>
  </w:style>
  <w:style w:type="character" w:customStyle="1" w:styleId="sqsrte-text-color--darkaccent">
    <w:name w:val="sqsrte-text-color--darkaccent"/>
    <w:basedOn w:val="DefaultParagraphFont"/>
    <w:rsid w:val="007B4D5D"/>
  </w:style>
  <w:style w:type="paragraph" w:customStyle="1" w:styleId="YC31">
    <w:name w:val="YC 3.1"/>
    <w:basedOn w:val="Normal"/>
    <w:next w:val="YC32"/>
    <w:link w:val="YC31Char"/>
    <w:qFormat/>
    <w:rsid w:val="003D3FC6"/>
    <w:pPr>
      <w:numPr>
        <w:numId w:val="7"/>
      </w:numPr>
      <w:spacing w:line="240" w:lineRule="auto"/>
    </w:pPr>
    <w:rPr>
      <w:rFonts w:cs="Times"/>
      <w:color w:val="000000"/>
    </w:rPr>
  </w:style>
  <w:style w:type="character" w:customStyle="1" w:styleId="YC31Char">
    <w:name w:val="YC 3.1 Char"/>
    <w:basedOn w:val="YC3Char"/>
    <w:link w:val="YC31"/>
    <w:rsid w:val="003D3FC6"/>
    <w:rPr>
      <w:rFonts w:ascii="Rockwell" w:eastAsiaTheme="minorEastAsia" w:hAnsi="Rockwell" w:cs="Times"/>
      <w:color w:val="000000"/>
      <w:szCs w:val="24"/>
    </w:rPr>
  </w:style>
  <w:style w:type="paragraph" w:customStyle="1" w:styleId="YCT42">
    <w:name w:val="YC T42"/>
    <w:basedOn w:val="Normal"/>
    <w:link w:val="YCT42Char"/>
    <w:qFormat/>
    <w:rsid w:val="00421004"/>
    <w:pPr>
      <w:numPr>
        <w:numId w:val="5"/>
      </w:numPr>
      <w:spacing w:line="216" w:lineRule="auto"/>
    </w:pPr>
    <w:rPr>
      <w:rFonts w:eastAsia="Times New Roman"/>
      <w:sz w:val="16"/>
      <w:szCs w:val="16"/>
      <w:lang w:eastAsia="en-GB" w:bidi="mr-IN"/>
    </w:rPr>
  </w:style>
  <w:style w:type="character" w:customStyle="1" w:styleId="YCT42Char">
    <w:name w:val="YC T42 Char"/>
    <w:link w:val="YCT42"/>
    <w:rsid w:val="00421004"/>
    <w:rPr>
      <w:rFonts w:ascii="Rockwell" w:hAnsi="Rockwell"/>
      <w:sz w:val="16"/>
      <w:szCs w:val="16"/>
      <w:lang w:eastAsia="en-GB" w:bidi="mr-IN"/>
    </w:rPr>
  </w:style>
  <w:style w:type="paragraph" w:customStyle="1" w:styleId="YCT4">
    <w:name w:val="YC T4"/>
    <w:basedOn w:val="YC3"/>
    <w:link w:val="YCT4Char"/>
    <w:qFormat/>
    <w:rsid w:val="00421004"/>
    <w:pPr>
      <w:tabs>
        <w:tab w:val="clear" w:pos="426"/>
        <w:tab w:val="left" w:pos="317"/>
      </w:tabs>
      <w:spacing w:line="240" w:lineRule="auto"/>
      <w:ind w:left="317" w:hanging="317"/>
    </w:pPr>
    <w:rPr>
      <w:sz w:val="18"/>
      <w:szCs w:val="18"/>
      <w:lang w:bidi="mr-IN"/>
    </w:rPr>
  </w:style>
  <w:style w:type="character" w:customStyle="1" w:styleId="YCT4Char">
    <w:name w:val="YC T4 Char"/>
    <w:basedOn w:val="YC3Char"/>
    <w:link w:val="YCT4"/>
    <w:rsid w:val="00421004"/>
    <w:rPr>
      <w:rFonts w:ascii="Rockwell" w:eastAsia="Calibri" w:hAnsi="Rockwell" w:cs="Times"/>
      <w:color w:val="000000"/>
      <w:sz w:val="18"/>
      <w:szCs w:val="18"/>
      <w:lang w:bidi="mr-IN"/>
    </w:rPr>
  </w:style>
  <w:style w:type="paragraph" w:customStyle="1" w:styleId="YCT43">
    <w:name w:val="YC T43"/>
    <w:basedOn w:val="YC3"/>
    <w:link w:val="YCT43Char"/>
    <w:qFormat/>
    <w:rsid w:val="00421004"/>
    <w:pPr>
      <w:numPr>
        <w:numId w:val="4"/>
      </w:numPr>
      <w:tabs>
        <w:tab w:val="clear" w:pos="426"/>
        <w:tab w:val="left" w:pos="709"/>
        <w:tab w:val="left" w:pos="1134"/>
      </w:tabs>
    </w:pPr>
    <w:rPr>
      <w:sz w:val="16"/>
      <w:szCs w:val="16"/>
      <w:lang w:eastAsia="en-GB" w:bidi="mr-IN"/>
    </w:rPr>
  </w:style>
  <w:style w:type="character" w:customStyle="1" w:styleId="YCT43Char">
    <w:name w:val="YC T43 Char"/>
    <w:basedOn w:val="YCT42Char"/>
    <w:link w:val="YCT43"/>
    <w:rsid w:val="00421004"/>
    <w:rPr>
      <w:rFonts w:ascii="Rockwell" w:eastAsia="Calibri" w:hAnsi="Rockwell" w:cs="Times"/>
      <w:color w:val="000000"/>
      <w:sz w:val="16"/>
      <w:szCs w:val="16"/>
      <w:lang w:eastAsia="en-GB" w:bidi="mr-IN"/>
    </w:rPr>
  </w:style>
  <w:style w:type="paragraph" w:customStyle="1" w:styleId="hyp">
    <w:name w:val="hyp"/>
    <w:basedOn w:val="YCT42"/>
    <w:link w:val="hypChar"/>
    <w:qFormat/>
    <w:rsid w:val="00421004"/>
    <w:pPr>
      <w:spacing w:line="240" w:lineRule="auto"/>
      <w:ind w:left="142" w:hanging="142"/>
    </w:pPr>
    <w:rPr>
      <w:rFonts w:ascii="Abadi" w:hAnsi="Abadi"/>
      <w:color w:val="0070C0"/>
      <w:u w:val="single"/>
    </w:rPr>
  </w:style>
  <w:style w:type="character" w:customStyle="1" w:styleId="hypChar">
    <w:name w:val="hyp Char"/>
    <w:basedOn w:val="YCT42Char"/>
    <w:link w:val="hyp"/>
    <w:rsid w:val="00421004"/>
    <w:rPr>
      <w:rFonts w:ascii="Abadi" w:hAnsi="Abadi"/>
      <w:color w:val="0070C0"/>
      <w:sz w:val="16"/>
      <w:szCs w:val="16"/>
      <w:u w:val="single"/>
      <w:lang w:eastAsia="en-GB" w:bidi="mr-IN"/>
    </w:rPr>
  </w:style>
  <w:style w:type="paragraph" w:customStyle="1" w:styleId="YCT9">
    <w:name w:val="YC T9"/>
    <w:basedOn w:val="Footer"/>
    <w:link w:val="YCT9Char"/>
    <w:qFormat/>
    <w:rsid w:val="00421004"/>
    <w:pPr>
      <w:tabs>
        <w:tab w:val="right" w:pos="9602"/>
      </w:tabs>
      <w:jc w:val="left"/>
    </w:pPr>
    <w:rPr>
      <w:color w:val="808080" w:themeColor="background1" w:themeShade="80"/>
      <w:sz w:val="16"/>
    </w:rPr>
  </w:style>
  <w:style w:type="character" w:customStyle="1" w:styleId="YCT9Char">
    <w:name w:val="YC T9 Char"/>
    <w:basedOn w:val="FooterChar"/>
    <w:link w:val="YCT9"/>
    <w:rsid w:val="00421004"/>
    <w:rPr>
      <w:rFonts w:ascii="Rockwell" w:eastAsiaTheme="minorEastAsia" w:hAnsi="Rockwell"/>
      <w:color w:val="808080" w:themeColor="background1" w:themeShade="80"/>
      <w:sz w:val="16"/>
      <w:szCs w:val="24"/>
    </w:rPr>
  </w:style>
  <w:style w:type="paragraph" w:customStyle="1" w:styleId="LMPCB">
    <w:name w:val="LMPC B"/>
    <w:basedOn w:val="ListParagraph"/>
    <w:link w:val="LMPCBChar"/>
    <w:rsid w:val="00421004"/>
    <w:pPr>
      <w:numPr>
        <w:numId w:val="6"/>
      </w:numPr>
      <w:spacing w:line="259" w:lineRule="auto"/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LMPCBChar">
    <w:name w:val="LMPC B Char"/>
    <w:basedOn w:val="DefaultParagraphFont"/>
    <w:link w:val="LMPCB"/>
    <w:rsid w:val="00421004"/>
    <w:rPr>
      <w:rFonts w:asciiTheme="minorHAnsi" w:eastAsiaTheme="minorHAnsi" w:hAnsiTheme="minorHAnsi" w:cstheme="minorBidi"/>
      <w:sz w:val="22"/>
      <w:szCs w:val="22"/>
    </w:rPr>
  </w:style>
  <w:style w:type="character" w:styleId="Emphasis">
    <w:name w:val="Emphasis"/>
    <w:basedOn w:val="DefaultParagraphFont"/>
    <w:uiPriority w:val="20"/>
    <w:qFormat/>
    <w:rsid w:val="00421004"/>
    <w:rPr>
      <w:i/>
      <w:iCs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421004"/>
    <w:rPr>
      <w:rFonts w:ascii="Rockwell" w:eastAsiaTheme="minorEastAsia" w:hAnsi="Rockwell"/>
      <w:szCs w:val="24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421004"/>
    <w:rPr>
      <w:bCs/>
      <w:i/>
      <w:iCs/>
      <w:color w:val="000000" w:themeColor="text1"/>
      <w:spacing w:val="5"/>
    </w:rPr>
  </w:style>
  <w:style w:type="paragraph" w:customStyle="1" w:styleId="YC320">
    <w:name w:val="YC 3.2"/>
    <w:basedOn w:val="YC3"/>
    <w:link w:val="YC32Char0"/>
    <w:qFormat/>
    <w:rsid w:val="003672F3"/>
    <w:pPr>
      <w:numPr>
        <w:numId w:val="0"/>
      </w:numPr>
      <w:ind w:left="426" w:hanging="426"/>
    </w:pPr>
  </w:style>
  <w:style w:type="character" w:customStyle="1" w:styleId="YC32Char0">
    <w:name w:val="YC 3.2 Char"/>
    <w:basedOn w:val="YC3Char"/>
    <w:link w:val="YC320"/>
    <w:rsid w:val="003672F3"/>
    <w:rPr>
      <w:rFonts w:ascii="Rockwell" w:eastAsia="Calibri" w:hAnsi="Rockwell" w:cs="Times"/>
      <w:color w:val="000000"/>
    </w:rPr>
  </w:style>
  <w:style w:type="paragraph" w:customStyle="1" w:styleId="LMPC4">
    <w:name w:val="LMPC 4"/>
    <w:basedOn w:val="Normal"/>
    <w:link w:val="LMPC4Char"/>
    <w:rsid w:val="00010FDE"/>
    <w:pPr>
      <w:numPr>
        <w:numId w:val="9"/>
      </w:numPr>
      <w:spacing w:line="259" w:lineRule="auto"/>
      <w:ind w:left="426"/>
    </w:pPr>
    <w:rPr>
      <w:rFonts w:asciiTheme="minorHAnsi" w:eastAsiaTheme="minorHAnsi" w:hAnsiTheme="minorHAnsi" w:cstheme="minorBidi"/>
      <w:color w:val="000000" w:themeColor="text1"/>
      <w:sz w:val="22"/>
      <w:szCs w:val="22"/>
    </w:rPr>
  </w:style>
  <w:style w:type="character" w:customStyle="1" w:styleId="LMPC4Char">
    <w:name w:val="LMPC 4 Char"/>
    <w:basedOn w:val="DefaultParagraphFont"/>
    <w:link w:val="LMPC4"/>
    <w:rsid w:val="00010FDE"/>
    <w:rPr>
      <w:rFonts w:asciiTheme="minorHAnsi" w:eastAsiaTheme="minorHAnsi" w:hAnsiTheme="minorHAnsi" w:cstheme="minorBidi"/>
      <w:color w:val="000000" w:themeColor="text1"/>
      <w:sz w:val="22"/>
      <w:szCs w:val="22"/>
    </w:rPr>
  </w:style>
  <w:style w:type="character" w:customStyle="1" w:styleId="lrzxr">
    <w:name w:val="lrzxr"/>
    <w:basedOn w:val="DefaultParagraphFont"/>
    <w:rsid w:val="006F054D"/>
  </w:style>
  <w:style w:type="character" w:customStyle="1" w:styleId="go">
    <w:name w:val="go"/>
    <w:basedOn w:val="DefaultParagraphFont"/>
    <w:rsid w:val="003B5BC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773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921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8722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5777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6009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510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646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5632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644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8577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9625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4496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971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8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16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64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62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19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44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2132004">
          <w:marLeft w:val="792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231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19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435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8453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977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6193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7370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4494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3735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2206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040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7350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1089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0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3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73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17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5173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2849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59826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884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334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2864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0930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2825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949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6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75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13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1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2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18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91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24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16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3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49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203731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78324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265285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724898">
          <w:marLeft w:val="792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55597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50917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751974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77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334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613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02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ytchettMatravers@dorset-aptc.gov.uk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LMYouthHall@gmail.com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lytchettmatravers@dorset-aptc.gov.uk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ever\OneDrive\household\Custom%20Office%20Templates\LMYH%20WG.dotx" TargetMode="External"/></Relationships>
</file>

<file path=word/theme/theme1.xml><?xml version="1.0" encoding="utf-8"?>
<a:theme xmlns:a="http://schemas.openxmlformats.org/drawingml/2006/main" name="Theme2">
  <a:themeElements>
    <a:clrScheme name="BB LMYH2">
      <a:dk1>
        <a:sysClr val="windowText" lastClr="000000"/>
      </a:dk1>
      <a:lt1>
        <a:srgbClr val="FFFFFF"/>
      </a:lt1>
      <a:dk2>
        <a:srgbClr val="FF0066"/>
      </a:dk2>
      <a:lt2>
        <a:srgbClr val="002060"/>
      </a:lt2>
      <a:accent1>
        <a:srgbClr val="990000"/>
      </a:accent1>
      <a:accent2>
        <a:srgbClr val="FF6600"/>
      </a:accent2>
      <a:accent3>
        <a:srgbClr val="FFFF00"/>
      </a:accent3>
      <a:accent4>
        <a:srgbClr val="1E753B"/>
      </a:accent4>
      <a:accent5>
        <a:srgbClr val="067CA2"/>
      </a:accent5>
      <a:accent6>
        <a:srgbClr val="6600FF"/>
      </a:accent6>
      <a:hlink>
        <a:srgbClr val="002060"/>
      </a:hlink>
      <a:folHlink>
        <a:srgbClr val="CC00FF"/>
      </a:folHlink>
    </a:clrScheme>
    <a:fontScheme name="Custom 18">
      <a:majorFont>
        <a:latin typeface="Franklin Gothic Book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72F624-7ED6-4DCE-A625-A7CE96118A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LMYH WG</Template>
  <TotalTime>94</TotalTime>
  <Pages>1</Pages>
  <Words>302</Words>
  <Characters>1528</Characters>
  <Application>Microsoft Office Word</Application>
  <DocSecurity>0</DocSecurity>
  <Lines>82</Lines>
  <Paragraphs>74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Beverly B</dc:creator>
  <cp:keywords/>
  <dc:description/>
  <cp:lastModifiedBy>Beverly B</cp:lastModifiedBy>
  <cp:revision>8</cp:revision>
  <cp:lastPrinted>2024-04-01T11:57:00Z</cp:lastPrinted>
  <dcterms:created xsi:type="dcterms:W3CDTF">2024-03-31T11:59:00Z</dcterms:created>
  <dcterms:modified xsi:type="dcterms:W3CDTF">2024-04-04T18:26:00Z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e96ad54b0826f242333e14e3bc4545558fab0100d1116bc2c7d09a9c82556b2f</vt:lpwstr>
  </property>
</Properties>
</file>